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54378" w14:textId="77777777" w:rsidR="006032E9" w:rsidRPr="00465DD2" w:rsidRDefault="000C5C56">
      <w:pPr>
        <w:pStyle w:val="Rubrik"/>
        <w:pBdr>
          <w:bottom w:val="single" w:sz="2" w:space="26" w:color="auto"/>
        </w:pBdr>
        <w:rPr>
          <w:sz w:val="44"/>
          <w:szCs w:val="44"/>
        </w:rPr>
      </w:pPr>
      <w:r w:rsidRPr="00465DD2">
        <w:rPr>
          <w:sz w:val="44"/>
          <w:szCs w:val="44"/>
        </w:rPr>
        <w:t>De 7 principerna för havskunskap</w:t>
      </w:r>
    </w:p>
    <w:p w14:paraId="2459F49D" w14:textId="77777777" w:rsidR="006032E9" w:rsidRPr="00465DD2" w:rsidRDefault="000C5C56">
      <w:r w:rsidRPr="00465DD2">
        <w:t>Förstå havets påverkan på dig och din påverkan på havet</w:t>
      </w:r>
      <w:r w:rsidRPr="00465DD2">
        <w:br/>
        <w:t xml:space="preserve">Lär dig mer om de 7 principerna för havskunskap och de steg du kan ta i ditt liv för att hjälpa till att bevara våra hav. </w:t>
      </w:r>
    </w:p>
    <w:p w14:paraId="2A09F058" w14:textId="77777777" w:rsidR="00B6088E" w:rsidRPr="00465DD2" w:rsidRDefault="00B6088E" w:rsidP="00254084"/>
    <w:p w14:paraId="5A563A7B" w14:textId="77777777" w:rsidR="006032E9" w:rsidRPr="00465DD2" w:rsidRDefault="000C5C56">
      <w:pPr>
        <w:rPr>
          <w:rFonts w:eastAsiaTheme="majorEastAsia" w:cs="Times New Roman (Headings CS)"/>
          <w:b/>
          <w:bCs/>
          <w:sz w:val="52"/>
          <w:szCs w:val="32"/>
        </w:rPr>
      </w:pPr>
      <w:r w:rsidRPr="00465DD2">
        <w:rPr>
          <w:rFonts w:eastAsiaTheme="majorEastAsia" w:cs="Times New Roman (Headings CS)"/>
          <w:b/>
          <w:bCs/>
          <w:sz w:val="52"/>
          <w:szCs w:val="32"/>
        </w:rPr>
        <w:t>VAD ÄR HAVSKUNSKAP?</w:t>
      </w:r>
    </w:p>
    <w:p w14:paraId="390E6AB5" w14:textId="77777777" w:rsidR="006032E9" w:rsidRPr="00465DD2" w:rsidRDefault="000C5C56">
      <w:r w:rsidRPr="00465DD2">
        <w:t>Havskunskap är mer än att bara utbilda eller informera allmänheten och de marina och maritima intressenterna om havens betydelse. Genom att använda metoder för beteendeförändring och genom att anta en systemansats syftar havskunskap till att underlätta skapandet av ett havskunnigt samhälle som kan omvandla havskunskap till handling</w:t>
      </w:r>
      <w:r w:rsidR="00A57DF2" w:rsidRPr="00465DD2">
        <w:t>.</w:t>
      </w:r>
    </w:p>
    <w:p w14:paraId="79207C6A" w14:textId="77777777" w:rsidR="004E1A87" w:rsidRPr="00465DD2" w:rsidRDefault="004E1A87" w:rsidP="00254084"/>
    <w:p w14:paraId="6E51E677" w14:textId="77777777" w:rsidR="004E1A87" w:rsidRPr="00465DD2" w:rsidRDefault="004E1A87">
      <w:pPr>
        <w:spacing w:after="0" w:afterAutospacing="0" w:line="240" w:lineRule="auto"/>
      </w:pPr>
      <w:r w:rsidRPr="00465DD2">
        <w:br w:type="page"/>
      </w:r>
    </w:p>
    <w:p w14:paraId="57035C17" w14:textId="4353DAE0" w:rsidR="006032E9" w:rsidRDefault="000C5C56" w:rsidP="00465DD2">
      <w:pPr>
        <w:pStyle w:val="Rubrik"/>
        <w:numPr>
          <w:ilvl w:val="0"/>
          <w:numId w:val="3"/>
        </w:numPr>
      </w:pPr>
      <w:r w:rsidRPr="008F7582">
        <w:lastRenderedPageBreak/>
        <w:t>Jorden har ett stort hav med många funktioner.</w:t>
      </w:r>
    </w:p>
    <w:p w14:paraId="36F0B7BF" w14:textId="77777777" w:rsidR="006032E9" w:rsidRDefault="000C5C56">
      <w:pPr>
        <w:spacing w:after="0" w:afterAutospacing="0" w:line="240" w:lineRule="auto"/>
      </w:pPr>
      <w:r w:rsidRPr="008F7582">
        <w:t>Havet är den definierande fysiska egenskapen på vår planet jorden-.</w:t>
      </w:r>
    </w:p>
    <w:p w14:paraId="4BC5E89D" w14:textId="77777777" w:rsidR="006032E9" w:rsidRDefault="000C5C56">
      <w:pPr>
        <w:spacing w:after="0" w:afterAutospacing="0" w:line="240" w:lineRule="auto"/>
      </w:pPr>
      <w:r w:rsidRPr="008F7582">
        <w:t>som täcker ungefär 70 % av planetens yta. Det finns en</w:t>
      </w:r>
    </w:p>
    <w:p w14:paraId="02799ACB" w14:textId="77777777" w:rsidR="006032E9" w:rsidRDefault="000C5C56">
      <w:pPr>
        <w:spacing w:after="0" w:afterAutospacing="0" w:line="240" w:lineRule="auto"/>
      </w:pPr>
      <w:r w:rsidRPr="008F7582">
        <w:t>hav med många havsbassänger, såsom norra Stilla havet, södra</w:t>
      </w:r>
    </w:p>
    <w:p w14:paraId="0E34035D" w14:textId="77777777" w:rsidR="006032E9" w:rsidRDefault="000C5C56">
      <w:pPr>
        <w:spacing w:after="0" w:afterAutospacing="0" w:line="240" w:lineRule="auto"/>
      </w:pPr>
      <w:r w:rsidRPr="008F7582">
        <w:t>Stilla havet, Nordatlanten, Sydatlanten, Indiska oceanen, Södra oceanen och Arktis.</w:t>
      </w:r>
    </w:p>
    <w:p w14:paraId="7C71C14E" w14:textId="77777777" w:rsidR="006032E9" w:rsidRDefault="000C5C56">
      <w:pPr>
        <w:spacing w:after="0" w:afterAutospacing="0" w:line="240" w:lineRule="auto"/>
      </w:pPr>
      <w:r w:rsidRPr="008F7582">
        <w:t>Havsbassänger består av havsbotten och alla dess geologiska</w:t>
      </w:r>
    </w:p>
    <w:p w14:paraId="3311B8DC" w14:textId="77777777" w:rsidR="006032E9" w:rsidRDefault="000C5C56">
      <w:pPr>
        <w:spacing w:after="0" w:afterAutospacing="0" w:line="240" w:lineRule="auto"/>
      </w:pPr>
      <w:r w:rsidRPr="008F7582">
        <w:t>(såsom öar, skyttegravar, midoceaniska ryggar och rift</w:t>
      </w:r>
    </w:p>
    <w:p w14:paraId="49ED9C93" w14:textId="77777777" w:rsidR="006032E9" w:rsidRDefault="000C5C56">
      <w:pPr>
        <w:spacing w:after="0" w:afterAutospacing="0" w:line="240" w:lineRule="auto"/>
      </w:pPr>
      <w:r w:rsidRPr="008F7582">
        <w:t>dalar) och varierar i storlek, form och egenskaper på grund av rörelsen</w:t>
      </w:r>
    </w:p>
    <w:p w14:paraId="3B9C8646" w14:textId="77777777" w:rsidR="006032E9" w:rsidRDefault="000C5C56">
      <w:pPr>
        <w:spacing w:after="0" w:afterAutospacing="0" w:line="240" w:lineRule="auto"/>
      </w:pPr>
      <w:r w:rsidRPr="008F7582">
        <w:t>av jordskorpan (litosfären). Jordens högsta toppar, djupaste dalar</w:t>
      </w:r>
    </w:p>
    <w:p w14:paraId="7ED80138" w14:textId="77777777" w:rsidR="006032E9" w:rsidRDefault="000C5C56">
      <w:pPr>
        <w:spacing w:after="0" w:afterAutospacing="0" w:line="240" w:lineRule="auto"/>
      </w:pPr>
      <w:r w:rsidRPr="008F7582">
        <w:t>och de flackaste vidsträckta slätterna finns alla i havet.</w:t>
      </w:r>
    </w:p>
    <w:p w14:paraId="3FB3C0B9" w14:textId="77777777" w:rsidR="006032E9" w:rsidRDefault="000C5C56">
      <w:pPr>
        <w:spacing w:after="0" w:afterAutospacing="0" w:line="240" w:lineRule="auto"/>
      </w:pPr>
      <w:r w:rsidRPr="008F7582">
        <w:t>I hela havet finns en sammanhängande cirkulation</w:t>
      </w:r>
    </w:p>
    <w:p w14:paraId="6DF54AF4" w14:textId="77777777" w:rsidR="006032E9" w:rsidRDefault="000C5C56">
      <w:pPr>
        <w:spacing w:after="0" w:afterAutospacing="0" w:line="240" w:lineRule="auto"/>
      </w:pPr>
      <w:r w:rsidRPr="008F7582">
        <w:t>system som drivs av vind, tidvatten och kraften från jordens rotation</w:t>
      </w:r>
    </w:p>
    <w:p w14:paraId="764952FF" w14:textId="77777777" w:rsidR="006032E9" w:rsidRDefault="000C5C56">
      <w:pPr>
        <w:spacing w:after="0" w:afterAutospacing="0" w:line="240" w:lineRule="auto"/>
      </w:pPr>
      <w:r w:rsidRPr="008F7582">
        <w:t>(Corioliseffekten), solen och skillnader i vattnets densitet. Formen</w:t>
      </w:r>
    </w:p>
    <w:p w14:paraId="7601F11A" w14:textId="77777777" w:rsidR="006032E9" w:rsidRDefault="000C5C56">
      <w:pPr>
        <w:spacing w:after="0" w:afterAutospacing="0" w:line="240" w:lineRule="auto"/>
      </w:pPr>
      <w:r w:rsidRPr="008F7582">
        <w:t>av havsbassänger och angränsande landmassor påverkar banan för</w:t>
      </w:r>
    </w:p>
    <w:p w14:paraId="438B6503" w14:textId="77777777" w:rsidR="006032E9" w:rsidRDefault="000C5C56">
      <w:pPr>
        <w:spacing w:after="0" w:afterAutospacing="0" w:line="240" w:lineRule="auto"/>
      </w:pPr>
      <w:r w:rsidRPr="008F7582">
        <w:t>cirkulation. Detta "globala transportband" förflyttar vatten</w:t>
      </w:r>
    </w:p>
    <w:p w14:paraId="55AEF396" w14:textId="77777777" w:rsidR="006032E9" w:rsidRDefault="000C5C56">
      <w:pPr>
        <w:spacing w:after="0" w:afterAutospacing="0" w:line="240" w:lineRule="auto"/>
      </w:pPr>
      <w:r w:rsidRPr="008F7582">
        <w:t>genom alla havsbassänger och transporterar energi (värme),</w:t>
      </w:r>
    </w:p>
    <w:p w14:paraId="33C3B6FB" w14:textId="77777777" w:rsidR="006032E9" w:rsidRDefault="000C5C56">
      <w:pPr>
        <w:spacing w:after="0" w:afterAutospacing="0" w:line="240" w:lineRule="auto"/>
      </w:pPr>
      <w:r w:rsidRPr="008F7582">
        <w:t>materia och organismer runt havet. Förändringar i havet</w:t>
      </w:r>
    </w:p>
    <w:p w14:paraId="764F8DD4" w14:textId="77777777" w:rsidR="006032E9" w:rsidRDefault="000C5C56">
      <w:pPr>
        <w:spacing w:after="0" w:afterAutospacing="0" w:line="240" w:lineRule="auto"/>
      </w:pPr>
      <w:r w:rsidRPr="008F7582">
        <w:t>cirkulation har stor inverkan på klimatet och orsakar förändringar</w:t>
      </w:r>
    </w:p>
    <w:p w14:paraId="6500E544" w14:textId="77777777" w:rsidR="006032E9" w:rsidRDefault="000C5C56">
      <w:pPr>
        <w:spacing w:after="0" w:afterAutospacing="0" w:line="240" w:lineRule="auto"/>
      </w:pPr>
      <w:r w:rsidRPr="008F7582">
        <w:t>i ekosystem.</w:t>
      </w:r>
    </w:p>
    <w:p w14:paraId="6E684714" w14:textId="77777777" w:rsidR="008F7582" w:rsidRDefault="008F7582" w:rsidP="008F7582">
      <w:pPr>
        <w:spacing w:after="0" w:afterAutospacing="0" w:line="240" w:lineRule="auto"/>
      </w:pPr>
    </w:p>
    <w:p w14:paraId="317BC141" w14:textId="77777777" w:rsidR="006032E9" w:rsidRPr="00465DD2" w:rsidRDefault="000C5C56">
      <w:pPr>
        <w:spacing w:after="0" w:afterAutospacing="0" w:line="240" w:lineRule="auto"/>
      </w:pPr>
      <w:r w:rsidRPr="00465DD2">
        <w:t>Havsnivån är den genomsnittliga höjden på havet i förhållande till land,</w:t>
      </w:r>
    </w:p>
    <w:p w14:paraId="73B19F2B" w14:textId="77777777" w:rsidR="006032E9" w:rsidRPr="00465DD2" w:rsidRDefault="000C5C56">
      <w:pPr>
        <w:spacing w:after="0" w:afterAutospacing="0" w:line="240" w:lineRule="auto"/>
      </w:pPr>
      <w:r w:rsidRPr="00465DD2">
        <w:t>med hänsyn till de skillnader som orsakas av tidvattnet. Havets nivå</w:t>
      </w:r>
    </w:p>
    <w:p w14:paraId="00343C8C" w14:textId="77777777" w:rsidR="006032E9" w:rsidRPr="00465DD2" w:rsidRDefault="000C5C56">
      <w:pPr>
        <w:spacing w:after="0" w:afterAutospacing="0" w:line="240" w:lineRule="auto"/>
      </w:pPr>
      <w:r w:rsidRPr="00465DD2">
        <w:t>förändras när plattektoniken förändrar volymen på havsbassängerna och</w:t>
      </w:r>
    </w:p>
    <w:p w14:paraId="6F036700" w14:textId="77777777" w:rsidR="006032E9" w:rsidRPr="00465DD2" w:rsidRDefault="000C5C56">
      <w:pPr>
        <w:spacing w:after="0" w:afterAutospacing="0" w:line="240" w:lineRule="auto"/>
      </w:pPr>
      <w:r w:rsidRPr="00465DD2">
        <w:t>landhöjningen förändras. Den förändras när istäcken på land</w:t>
      </w:r>
    </w:p>
    <w:p w14:paraId="70936847" w14:textId="77777777" w:rsidR="006032E9" w:rsidRPr="00465DD2" w:rsidRDefault="000C5C56">
      <w:pPr>
        <w:spacing w:after="0" w:afterAutospacing="0" w:line="240" w:lineRule="auto"/>
      </w:pPr>
      <w:r w:rsidRPr="00465DD2">
        <w:t>smälter eller växer. Det förändras också när havsvatten expanderar och drar ihop sig.</w:t>
      </w:r>
    </w:p>
    <w:p w14:paraId="62146EFE" w14:textId="77777777" w:rsidR="006032E9" w:rsidRPr="00465DD2" w:rsidRDefault="000C5C56">
      <w:pPr>
        <w:spacing w:after="0" w:afterAutospacing="0" w:line="240" w:lineRule="auto"/>
      </w:pPr>
      <w:r w:rsidRPr="00465DD2">
        <w:t>när havsvattnet värms upp och kyls ned.</w:t>
      </w:r>
    </w:p>
    <w:p w14:paraId="44F2E236" w14:textId="77777777" w:rsidR="006032E9" w:rsidRPr="00465DD2" w:rsidRDefault="000C5C56">
      <w:pPr>
        <w:spacing w:after="0" w:afterAutospacing="0" w:line="240" w:lineRule="auto"/>
      </w:pPr>
      <w:r w:rsidRPr="00465DD2">
        <w:t>Det mesta av jordens vatten (97 %) finns i havet. Havsvatten har unika</w:t>
      </w:r>
    </w:p>
    <w:p w14:paraId="34DD0696" w14:textId="77777777" w:rsidR="006032E9" w:rsidRPr="00465DD2" w:rsidRDefault="000C5C56">
      <w:pPr>
        <w:spacing w:after="0" w:afterAutospacing="0" w:line="240" w:lineRule="auto"/>
      </w:pPr>
      <w:r w:rsidRPr="00465DD2">
        <w:t>egenskaper: det är salt, dess fryspunkt är något lägre än för sötvatten, dess</w:t>
      </w:r>
    </w:p>
    <w:p w14:paraId="1E528196" w14:textId="77777777" w:rsidR="006032E9" w:rsidRPr="00465DD2" w:rsidRDefault="000C5C56">
      <w:pPr>
        <w:spacing w:after="0" w:afterAutospacing="0" w:line="240" w:lineRule="auto"/>
      </w:pPr>
      <w:r w:rsidRPr="00465DD2">
        <w:t>vatten, dess densitet är något högre, dess elektriska ledningsförmåga är mycket högre och det är något</w:t>
      </w:r>
    </w:p>
    <w:p w14:paraId="5E4209D8" w14:textId="77777777" w:rsidR="006032E9" w:rsidRPr="00465DD2" w:rsidRDefault="000C5C56">
      <w:pPr>
        <w:spacing w:after="0" w:afterAutospacing="0" w:line="240" w:lineRule="auto"/>
      </w:pPr>
      <w:r w:rsidRPr="00465DD2">
        <w:t>högre, och det är något alkaliskt. Saltet i havsvatten kommer från</w:t>
      </w:r>
    </w:p>
    <w:p w14:paraId="26807FB5" w14:textId="77777777" w:rsidR="006032E9" w:rsidRPr="00465DD2" w:rsidRDefault="000C5C56">
      <w:pPr>
        <w:spacing w:after="0" w:afterAutospacing="0" w:line="240" w:lineRule="auto"/>
      </w:pPr>
      <w:r w:rsidRPr="00465DD2">
        <w:t>eroderande land, vulkaniska utsläpp, reaktioner på havsbotten och</w:t>
      </w:r>
    </w:p>
    <w:p w14:paraId="2AB00D3C" w14:textId="77777777" w:rsidR="006032E9" w:rsidRPr="00465DD2" w:rsidRDefault="000C5C56">
      <w:pPr>
        <w:spacing w:after="0" w:afterAutospacing="0" w:line="240" w:lineRule="auto"/>
      </w:pPr>
      <w:r w:rsidRPr="00465DD2">
        <w:t>atmosfärisk deposition.</w:t>
      </w:r>
    </w:p>
    <w:p w14:paraId="3EF87F67" w14:textId="77777777" w:rsidR="006032E9" w:rsidRPr="00465DD2" w:rsidRDefault="000C5C56">
      <w:pPr>
        <w:spacing w:after="0" w:afterAutospacing="0" w:line="240" w:lineRule="auto"/>
      </w:pPr>
      <w:r w:rsidRPr="00465DD2">
        <w:t>Havet är en integrerad del av vattencykeln och är kopplat till alla jordens</w:t>
      </w:r>
    </w:p>
    <w:p w14:paraId="5E3C6CA1" w14:textId="77777777" w:rsidR="006032E9" w:rsidRPr="00465DD2" w:rsidRDefault="000C5C56">
      <w:pPr>
        <w:spacing w:after="0" w:afterAutospacing="0" w:line="240" w:lineRule="auto"/>
      </w:pPr>
      <w:r w:rsidRPr="00465DD2">
        <w:t>alla jordens vattenreservoarer via avdunstning och nederbörd.</w:t>
      </w:r>
    </w:p>
    <w:p w14:paraId="4F205100" w14:textId="77777777" w:rsidR="006032E9" w:rsidRPr="00465DD2" w:rsidRDefault="000C5C56">
      <w:pPr>
        <w:spacing w:after="0" w:afterAutospacing="0" w:line="240" w:lineRule="auto"/>
      </w:pPr>
      <w:r w:rsidRPr="00465DD2">
        <w:t>processer.</w:t>
      </w:r>
    </w:p>
    <w:p w14:paraId="25D05826" w14:textId="77777777" w:rsidR="006032E9" w:rsidRPr="00465DD2" w:rsidRDefault="000C5C56">
      <w:pPr>
        <w:spacing w:after="0" w:afterAutospacing="0" w:line="240" w:lineRule="auto"/>
      </w:pPr>
      <w:r w:rsidRPr="00465DD2">
        <w:t>Havet är kopplat till stora sjöar, vattendelare och vattenvägar</w:t>
      </w:r>
    </w:p>
    <w:p w14:paraId="44D279E7" w14:textId="77777777" w:rsidR="006032E9" w:rsidRPr="00465DD2" w:rsidRDefault="000C5C56">
      <w:pPr>
        <w:spacing w:after="0" w:afterAutospacing="0" w:line="240" w:lineRule="auto"/>
      </w:pPr>
      <w:r w:rsidRPr="00465DD2">
        <w:t>eftersom alla större vattendelare på jorden mynnar ut i havet. Floder</w:t>
      </w:r>
    </w:p>
    <w:p w14:paraId="599B736D" w14:textId="77777777" w:rsidR="006032E9" w:rsidRPr="00465DD2" w:rsidRDefault="000C5C56">
      <w:pPr>
        <w:spacing w:after="0" w:afterAutospacing="0" w:line="240" w:lineRule="auto"/>
      </w:pPr>
      <w:r w:rsidRPr="00465DD2">
        <w:t>och vattendrag transporterar näringsämnen, salter, sediment och föroreningar</w:t>
      </w:r>
    </w:p>
    <w:p w14:paraId="3BA7F4A4" w14:textId="77777777" w:rsidR="006032E9" w:rsidRPr="00465DD2" w:rsidRDefault="000C5C56">
      <w:pPr>
        <w:spacing w:after="0" w:afterAutospacing="0" w:line="240" w:lineRule="auto"/>
      </w:pPr>
      <w:r w:rsidRPr="00465DD2">
        <w:t>från avrinningsområden till flodmynningar och till havet.</w:t>
      </w:r>
    </w:p>
    <w:p w14:paraId="3560FB77" w14:textId="77777777" w:rsidR="006032E9" w:rsidRPr="00465DD2" w:rsidRDefault="000C5C56">
      <w:pPr>
        <w:spacing w:after="0" w:afterAutospacing="0" w:line="240" w:lineRule="auto"/>
      </w:pPr>
      <w:r w:rsidRPr="00465DD2">
        <w:t>Även om havet är stort är det ändligt och dess resurser är begränsade.</w:t>
      </w:r>
    </w:p>
    <w:p w14:paraId="649BCD6F" w14:textId="77777777" w:rsidR="008F7582" w:rsidRPr="00465DD2" w:rsidRDefault="008F7582">
      <w:pPr>
        <w:spacing w:after="0" w:afterAutospacing="0" w:line="240" w:lineRule="auto"/>
      </w:pPr>
      <w:r w:rsidRPr="00465DD2">
        <w:br w:type="page"/>
      </w:r>
    </w:p>
    <w:p w14:paraId="482506EC" w14:textId="238EDA0F" w:rsidR="006032E9" w:rsidRPr="00465DD2" w:rsidRDefault="000C5C56" w:rsidP="00465DD2">
      <w:pPr>
        <w:pStyle w:val="Rubrik"/>
        <w:numPr>
          <w:ilvl w:val="0"/>
          <w:numId w:val="3"/>
        </w:numPr>
      </w:pPr>
      <w:r w:rsidRPr="00465DD2">
        <w:lastRenderedPageBreak/>
        <w:t>Havet och livet i havet formar jordens framtid</w:t>
      </w:r>
    </w:p>
    <w:p w14:paraId="4F875F47" w14:textId="77777777" w:rsidR="006032E9" w:rsidRPr="00465DD2" w:rsidRDefault="000C5C56">
      <w:pPr>
        <w:spacing w:after="0" w:afterAutospacing="0" w:line="240" w:lineRule="auto"/>
      </w:pPr>
      <w:r w:rsidRPr="00465DD2">
        <w:t>Många jordmaterial och geokemiska cykler har sitt ursprung i</w:t>
      </w:r>
    </w:p>
    <w:p w14:paraId="175F14F1" w14:textId="77777777" w:rsidR="006032E9" w:rsidRPr="00465DD2" w:rsidRDefault="000C5C56">
      <w:pPr>
        <w:spacing w:after="0" w:afterAutospacing="0" w:line="240" w:lineRule="auto"/>
      </w:pPr>
      <w:r w:rsidRPr="00465DD2">
        <w:t>havet. Många av de sedimentära bergarter som nu är synliga på land</w:t>
      </w:r>
    </w:p>
    <w:p w14:paraId="35B3157A" w14:textId="77777777" w:rsidR="006032E9" w:rsidRPr="00465DD2" w:rsidRDefault="000C5C56">
      <w:pPr>
        <w:spacing w:after="0" w:afterAutospacing="0" w:line="240" w:lineRule="auto"/>
      </w:pPr>
      <w:r w:rsidRPr="00465DD2">
        <w:t>bildades i havet. Livet i havet lade grunden till den enorma volymen av</w:t>
      </w:r>
    </w:p>
    <w:p w14:paraId="324BBE71" w14:textId="77777777" w:rsidR="006032E9" w:rsidRPr="00465DD2" w:rsidRDefault="000C5C56">
      <w:pPr>
        <w:spacing w:after="0" w:afterAutospacing="0" w:line="240" w:lineRule="auto"/>
      </w:pPr>
      <w:r w:rsidRPr="00465DD2">
        <w:t>kisel- och karbonathaltiga bergarter.</w:t>
      </w:r>
    </w:p>
    <w:p w14:paraId="1ED5B5B7" w14:textId="77777777" w:rsidR="006032E9" w:rsidRPr="00465DD2" w:rsidRDefault="000C5C56">
      <w:pPr>
        <w:spacing w:after="0" w:afterAutospacing="0" w:line="240" w:lineRule="auto"/>
      </w:pPr>
      <w:r w:rsidRPr="00465DD2">
        <w:t>Förändringar i havsnivån över tiden har expanderat och</w:t>
      </w:r>
    </w:p>
    <w:p w14:paraId="07A8FDF5" w14:textId="77777777" w:rsidR="006032E9" w:rsidRPr="00465DD2" w:rsidRDefault="000C5C56">
      <w:pPr>
        <w:spacing w:after="0" w:afterAutospacing="0" w:line="240" w:lineRule="auto"/>
      </w:pPr>
      <w:r w:rsidRPr="00465DD2">
        <w:t>kontinentalsocklar, skapat och förstört inlandshav och</w:t>
      </w:r>
    </w:p>
    <w:p w14:paraId="792356A0" w14:textId="77777777" w:rsidR="006032E9" w:rsidRPr="00465DD2" w:rsidRDefault="000C5C56">
      <w:pPr>
        <w:spacing w:after="0" w:afterAutospacing="0" w:line="240" w:lineRule="auto"/>
      </w:pPr>
      <w:r w:rsidRPr="00465DD2">
        <w:t>formade markytan.</w:t>
      </w:r>
    </w:p>
    <w:p w14:paraId="5BBF21EC" w14:textId="77777777" w:rsidR="006032E9" w:rsidRPr="00465DD2" w:rsidRDefault="000C5C56">
      <w:pPr>
        <w:spacing w:after="0" w:afterAutospacing="0" w:line="240" w:lineRule="auto"/>
      </w:pPr>
      <w:r w:rsidRPr="00465DD2">
        <w:t>Erosion - bortnötning av sten, jord och andra biotiska och abiotiska</w:t>
      </w:r>
    </w:p>
    <w:p w14:paraId="4E8546DB" w14:textId="77777777" w:rsidR="006032E9" w:rsidRPr="00465DD2" w:rsidRDefault="000C5C56">
      <w:pPr>
        <w:spacing w:after="0" w:afterAutospacing="0" w:line="240" w:lineRule="auto"/>
      </w:pPr>
      <w:r w:rsidRPr="00465DD2">
        <w:t>jordmaterial - uppstår i kustområden när vind, vågor och</w:t>
      </w:r>
    </w:p>
    <w:p w14:paraId="69FC1D84" w14:textId="77777777" w:rsidR="006032E9" w:rsidRPr="00465DD2" w:rsidRDefault="000C5C56">
      <w:pPr>
        <w:spacing w:after="0" w:afterAutospacing="0" w:line="240" w:lineRule="auto"/>
      </w:pPr>
      <w:r w:rsidRPr="00465DD2">
        <w:t>strömmar i floder och hav flyttar sediment.</w:t>
      </w:r>
    </w:p>
    <w:p w14:paraId="0805489E" w14:textId="77777777" w:rsidR="006032E9" w:rsidRPr="00465DD2" w:rsidRDefault="000C5C56">
      <w:pPr>
        <w:spacing w:after="0" w:afterAutospacing="0" w:line="240" w:lineRule="auto"/>
      </w:pPr>
      <w:r w:rsidRPr="00465DD2">
        <w:t>Sand består av små bitar av djur, växter, stenar och mineraler.</w:t>
      </w:r>
    </w:p>
    <w:p w14:paraId="4DBF8BF2" w14:textId="77777777" w:rsidR="006032E9" w:rsidRPr="00465DD2" w:rsidRDefault="000C5C56">
      <w:pPr>
        <w:spacing w:after="0" w:afterAutospacing="0" w:line="240" w:lineRule="auto"/>
      </w:pPr>
      <w:r w:rsidRPr="00465DD2">
        <w:t>Den mesta strandsanden eroderas från land och transporteras till kusten av floder.</w:t>
      </w:r>
    </w:p>
    <w:p w14:paraId="4868A5BF" w14:textId="77777777" w:rsidR="006032E9" w:rsidRPr="00465DD2" w:rsidRDefault="000C5C56">
      <w:pPr>
        <w:spacing w:after="0" w:afterAutospacing="0" w:line="240" w:lineRule="auto"/>
      </w:pPr>
      <w:r w:rsidRPr="00465DD2">
        <w:t>kusten av floder, men sand eroderas också från kustnära källor av</w:t>
      </w:r>
    </w:p>
    <w:p w14:paraId="71AB5A43" w14:textId="77777777" w:rsidR="006032E9" w:rsidRPr="00465DD2" w:rsidRDefault="000C5C56">
      <w:pPr>
        <w:spacing w:after="0" w:afterAutospacing="0" w:line="240" w:lineRule="auto"/>
      </w:pPr>
      <w:r w:rsidRPr="00465DD2">
        <w:t>vågor. Sand omfördelas av vågor och kustströmmar</w:t>
      </w:r>
    </w:p>
    <w:p w14:paraId="55B2C04A" w14:textId="77777777" w:rsidR="006032E9" w:rsidRPr="00465DD2" w:rsidRDefault="000C5C56">
      <w:pPr>
        <w:spacing w:after="0" w:afterAutospacing="0" w:line="240" w:lineRule="auto"/>
      </w:pPr>
      <w:r w:rsidRPr="00465DD2">
        <w:t>säsongsmässigt.</w:t>
      </w:r>
    </w:p>
    <w:p w14:paraId="4587ABC7" w14:textId="77777777" w:rsidR="006032E9" w:rsidRPr="00465DD2" w:rsidRDefault="000C5C56">
      <w:pPr>
        <w:spacing w:after="0" w:afterAutospacing="0" w:line="240" w:lineRule="auto"/>
      </w:pPr>
      <w:r w:rsidRPr="00465DD2">
        <w:t>Tektonisk aktivitet, förändringar i havsnivån och vågornas kraft påverkar den fysiska strukturen och</w:t>
      </w:r>
    </w:p>
    <w:p w14:paraId="00D5C36B" w14:textId="77777777" w:rsidR="006032E9" w:rsidRPr="00465DD2" w:rsidRDefault="000C5C56">
      <w:pPr>
        <w:spacing w:after="0" w:afterAutospacing="0" w:line="240" w:lineRule="auto"/>
      </w:pPr>
      <w:r w:rsidRPr="00465DD2">
        <w:t xml:space="preserve">Kustens fysiska struktur och </w:t>
      </w:r>
      <w:proofErr w:type="spellStart"/>
      <w:r w:rsidRPr="00465DD2">
        <w:t>landformer</w:t>
      </w:r>
      <w:proofErr w:type="spellEnd"/>
      <w:r w:rsidRPr="00465DD2">
        <w:t>.</w:t>
      </w:r>
    </w:p>
    <w:p w14:paraId="23B69659" w14:textId="77777777" w:rsidR="008F7582" w:rsidRPr="00465DD2" w:rsidRDefault="008F7582" w:rsidP="008F7582">
      <w:pPr>
        <w:spacing w:after="0" w:afterAutospacing="0" w:line="240" w:lineRule="auto"/>
      </w:pPr>
    </w:p>
    <w:p w14:paraId="2EB289D5" w14:textId="77777777" w:rsidR="008F7582" w:rsidRPr="00465DD2" w:rsidRDefault="008F7582">
      <w:pPr>
        <w:spacing w:after="0" w:afterAutospacing="0" w:line="240" w:lineRule="auto"/>
      </w:pPr>
      <w:r w:rsidRPr="00465DD2">
        <w:br w:type="page"/>
      </w:r>
    </w:p>
    <w:p w14:paraId="125E89E2" w14:textId="5BB4DEBC" w:rsidR="006032E9" w:rsidRPr="00465DD2" w:rsidRDefault="000C5C56" w:rsidP="00465DD2">
      <w:pPr>
        <w:pStyle w:val="Rubrik"/>
        <w:numPr>
          <w:ilvl w:val="0"/>
          <w:numId w:val="3"/>
        </w:numPr>
      </w:pPr>
      <w:r w:rsidRPr="00465DD2">
        <w:lastRenderedPageBreak/>
        <w:t>Havet har en stor inverkan på väder och klimat</w:t>
      </w:r>
    </w:p>
    <w:p w14:paraId="4FDC6899" w14:textId="77777777" w:rsidR="006032E9" w:rsidRPr="00465DD2" w:rsidRDefault="000C5C56">
      <w:pPr>
        <w:spacing w:after="0" w:afterAutospacing="0" w:line="240" w:lineRule="auto"/>
      </w:pPr>
      <w:r w:rsidRPr="00465DD2">
        <w:t>Samspelet mellan oceaniska och atmosfäriska processer</w:t>
      </w:r>
    </w:p>
    <w:p w14:paraId="55A58E55" w14:textId="77777777" w:rsidR="006032E9" w:rsidRPr="00465DD2" w:rsidRDefault="000C5C56">
      <w:pPr>
        <w:spacing w:after="0" w:afterAutospacing="0" w:line="240" w:lineRule="auto"/>
      </w:pPr>
      <w:r w:rsidRPr="00465DD2">
        <w:t>styra väder och klimat genom att dominera jordens energi,</w:t>
      </w:r>
    </w:p>
    <w:p w14:paraId="4B5245D2" w14:textId="77777777" w:rsidR="006032E9" w:rsidRPr="00465DD2" w:rsidRDefault="000C5C56">
      <w:pPr>
        <w:spacing w:after="0" w:afterAutospacing="0" w:line="240" w:lineRule="auto"/>
      </w:pPr>
      <w:r w:rsidRPr="00465DD2">
        <w:t xml:space="preserve">vatten- och </w:t>
      </w:r>
      <w:proofErr w:type="spellStart"/>
      <w:r w:rsidRPr="00465DD2">
        <w:t>kolsystem</w:t>
      </w:r>
      <w:proofErr w:type="spellEnd"/>
      <w:r w:rsidRPr="00465DD2">
        <w:t>.</w:t>
      </w:r>
    </w:p>
    <w:p w14:paraId="2E4D5531" w14:textId="77777777" w:rsidR="006032E9" w:rsidRPr="00465DD2" w:rsidRDefault="000C5C56">
      <w:pPr>
        <w:spacing w:after="0" w:afterAutospacing="0" w:line="240" w:lineRule="auto"/>
      </w:pPr>
      <w:r w:rsidRPr="00465DD2">
        <w:t>Havet dämpar det globala vädret och klimatet genom att absorbera det mesta av</w:t>
      </w:r>
    </w:p>
    <w:p w14:paraId="67CA12B6" w14:textId="77777777" w:rsidR="006032E9" w:rsidRPr="00465DD2" w:rsidRDefault="000C5C56">
      <w:pPr>
        <w:spacing w:after="0" w:afterAutospacing="0" w:line="240" w:lineRule="auto"/>
      </w:pPr>
      <w:r w:rsidRPr="00465DD2">
        <w:t>större delen av den solstrålning som når jorden. Värmeutbytet mellan</w:t>
      </w:r>
    </w:p>
    <w:p w14:paraId="4E3CCF1F" w14:textId="77777777" w:rsidR="006032E9" w:rsidRPr="00465DD2" w:rsidRDefault="000C5C56">
      <w:pPr>
        <w:spacing w:after="0" w:afterAutospacing="0" w:line="240" w:lineRule="auto"/>
      </w:pPr>
      <w:r w:rsidRPr="00465DD2">
        <w:t>mellan hav och atmosfär driver vattencykeln och de oceaniska och</w:t>
      </w:r>
    </w:p>
    <w:p w14:paraId="0DE2AD89" w14:textId="77777777" w:rsidR="006032E9" w:rsidRPr="00465DD2" w:rsidRDefault="000C5C56">
      <w:pPr>
        <w:spacing w:after="0" w:afterAutospacing="0" w:line="240" w:lineRule="auto"/>
      </w:pPr>
      <w:r w:rsidRPr="00465DD2">
        <w:t>atmosfärisk cirkulation.</w:t>
      </w:r>
    </w:p>
    <w:p w14:paraId="4C280901" w14:textId="77777777" w:rsidR="006032E9" w:rsidRPr="00465DD2" w:rsidRDefault="000C5C56">
      <w:pPr>
        <w:spacing w:after="0" w:afterAutospacing="0" w:line="240" w:lineRule="auto"/>
      </w:pPr>
      <w:r w:rsidRPr="00465DD2">
        <w:t>Värmeutbytet mellan havet och atmosfären kan leda till</w:t>
      </w:r>
    </w:p>
    <w:p w14:paraId="36EE59F5" w14:textId="77777777" w:rsidR="006032E9" w:rsidRPr="00465DD2" w:rsidRDefault="000C5C56">
      <w:pPr>
        <w:spacing w:after="0" w:afterAutospacing="0" w:line="240" w:lineRule="auto"/>
      </w:pPr>
      <w:r w:rsidRPr="00465DD2">
        <w:t>dramatiska globala och regionala hydrologiska fenomen, som påverkar</w:t>
      </w:r>
    </w:p>
    <w:p w14:paraId="70FDE9BD" w14:textId="77777777" w:rsidR="006032E9" w:rsidRPr="00465DD2" w:rsidRDefault="000C5C56">
      <w:pPr>
        <w:spacing w:after="0" w:afterAutospacing="0" w:line="240" w:lineRule="auto"/>
      </w:pPr>
      <w:r w:rsidRPr="00465DD2">
        <w:t>mönster av nederbörd och torka. Betydande exempel är El</w:t>
      </w:r>
    </w:p>
    <w:p w14:paraId="57FCDA6A" w14:textId="77777777" w:rsidR="006032E9" w:rsidRPr="00465DD2" w:rsidRDefault="000C5C56">
      <w:pPr>
        <w:spacing w:after="0" w:afterAutospacing="0" w:line="240" w:lineRule="auto"/>
      </w:pPr>
      <w:r w:rsidRPr="00465DD2">
        <w:t xml:space="preserve">Niño Southern Oscillation och La </w:t>
      </w:r>
      <w:proofErr w:type="spellStart"/>
      <w:r w:rsidRPr="00465DD2">
        <w:t>Niña</w:t>
      </w:r>
      <w:proofErr w:type="spellEnd"/>
      <w:r w:rsidRPr="00465DD2">
        <w:t>, som orsakar viktiga</w:t>
      </w:r>
    </w:p>
    <w:p w14:paraId="1A53FDC9" w14:textId="77777777" w:rsidR="006032E9" w:rsidRPr="00465DD2" w:rsidRDefault="000C5C56">
      <w:pPr>
        <w:spacing w:after="0" w:afterAutospacing="0" w:line="240" w:lineRule="auto"/>
      </w:pPr>
      <w:r w:rsidRPr="00465DD2">
        <w:t>förändringar i globala vädermönster eftersom de förändrar ytan</w:t>
      </w:r>
    </w:p>
    <w:p w14:paraId="233BC35D" w14:textId="77777777" w:rsidR="006032E9" w:rsidRPr="00465DD2" w:rsidRDefault="000C5C56">
      <w:pPr>
        <w:spacing w:after="0" w:afterAutospacing="0" w:line="240" w:lineRule="auto"/>
      </w:pPr>
      <w:r w:rsidRPr="00465DD2">
        <w:t>mönster för yttemperaturen i Stilla havet.</w:t>
      </w:r>
    </w:p>
    <w:p w14:paraId="46C29B3B" w14:textId="77777777" w:rsidR="006032E9" w:rsidRPr="00465DD2" w:rsidRDefault="000C5C56">
      <w:pPr>
        <w:spacing w:after="0" w:afterAutospacing="0" w:line="240" w:lineRule="auto"/>
      </w:pPr>
      <w:r w:rsidRPr="00465DD2">
        <w:t>Kondensation av vatten som avdunstat från varma oceaner ger</w:t>
      </w:r>
    </w:p>
    <w:p w14:paraId="32C9F51C" w14:textId="77777777" w:rsidR="006032E9" w:rsidRPr="00465DD2" w:rsidRDefault="000C5C56">
      <w:pPr>
        <w:spacing w:after="0" w:afterAutospacing="0" w:line="240" w:lineRule="auto"/>
      </w:pPr>
      <w:r w:rsidRPr="00465DD2">
        <w:t>energi till orkaner och cykloner. Det mesta av det regn som faller på land</w:t>
      </w:r>
    </w:p>
    <w:p w14:paraId="08CD0260" w14:textId="77777777" w:rsidR="006032E9" w:rsidRPr="00465DD2" w:rsidRDefault="000C5C56">
      <w:pPr>
        <w:spacing w:after="0" w:afterAutospacing="0" w:line="240" w:lineRule="auto"/>
      </w:pPr>
      <w:r w:rsidRPr="00465DD2">
        <w:t>ursprungligen avdunstade från det tropiska havet.</w:t>
      </w:r>
    </w:p>
    <w:p w14:paraId="3BE0D020" w14:textId="77777777" w:rsidR="006032E9" w:rsidRPr="00465DD2" w:rsidRDefault="000C5C56">
      <w:pPr>
        <w:spacing w:after="0" w:afterAutospacing="0" w:line="240" w:lineRule="auto"/>
      </w:pPr>
      <w:r w:rsidRPr="00465DD2">
        <w:t>Havet dominerar jordens kolcykel. Hälften av den primära</w:t>
      </w:r>
    </w:p>
    <w:p w14:paraId="3A9D3EC1" w14:textId="77777777" w:rsidR="006032E9" w:rsidRPr="00465DD2" w:rsidRDefault="000C5C56">
      <w:pPr>
        <w:spacing w:after="0" w:afterAutospacing="0" w:line="240" w:lineRule="auto"/>
      </w:pPr>
      <w:r w:rsidRPr="00465DD2">
        <w:t>Produktiviteten på jorden sker i de solbelysta skikten av havet.</w:t>
      </w:r>
    </w:p>
    <w:p w14:paraId="3D7D57DE" w14:textId="77777777" w:rsidR="006032E9" w:rsidRPr="00465DD2" w:rsidRDefault="000C5C56">
      <w:pPr>
        <w:spacing w:after="0" w:afterAutospacing="0" w:line="240" w:lineRule="auto"/>
      </w:pPr>
      <w:r w:rsidRPr="00465DD2">
        <w:t>och havet absorberar ungefär hälften av all koldioxid som tillförs</w:t>
      </w:r>
    </w:p>
    <w:p w14:paraId="0CA0ACC1" w14:textId="77777777" w:rsidR="006032E9" w:rsidRPr="00465DD2" w:rsidRDefault="000C5C56">
      <w:pPr>
        <w:spacing w:after="0" w:afterAutospacing="0" w:line="240" w:lineRule="auto"/>
      </w:pPr>
      <w:r w:rsidRPr="00465DD2">
        <w:t>till atmosfären.</w:t>
      </w:r>
    </w:p>
    <w:p w14:paraId="0B101812" w14:textId="77777777" w:rsidR="006032E9" w:rsidRPr="00465DD2" w:rsidRDefault="000C5C56">
      <w:pPr>
        <w:spacing w:after="0" w:afterAutospacing="0" w:line="240" w:lineRule="auto"/>
      </w:pPr>
      <w:r w:rsidRPr="00465DD2">
        <w:t>Havet har haft, och kommer att fortsätta att ha, en betydande</w:t>
      </w:r>
    </w:p>
    <w:p w14:paraId="0378279C" w14:textId="77777777" w:rsidR="006032E9" w:rsidRPr="00465DD2" w:rsidRDefault="000C5C56">
      <w:pPr>
        <w:spacing w:after="0" w:afterAutospacing="0" w:line="240" w:lineRule="auto"/>
      </w:pPr>
      <w:r w:rsidRPr="00465DD2">
        <w:t>påverkan på klimatförändringen genom att absorbera, lagra och flytta</w:t>
      </w:r>
    </w:p>
    <w:p w14:paraId="33944093" w14:textId="77777777" w:rsidR="006032E9" w:rsidRPr="00465DD2" w:rsidRDefault="000C5C56">
      <w:pPr>
        <w:spacing w:after="0" w:afterAutospacing="0" w:line="240" w:lineRule="auto"/>
      </w:pPr>
      <w:r w:rsidRPr="00465DD2">
        <w:t>värme, kol och vatten. Förändringar i havscirkulationen har</w:t>
      </w:r>
    </w:p>
    <w:p w14:paraId="597E0405" w14:textId="77777777" w:rsidR="006032E9" w:rsidRPr="00465DD2" w:rsidRDefault="000C5C56">
      <w:pPr>
        <w:spacing w:after="0" w:afterAutospacing="0" w:line="240" w:lineRule="auto"/>
      </w:pPr>
      <w:r w:rsidRPr="00465DD2">
        <w:t>orsakat stora, plötsliga klimatförändringar under de senaste 50 000</w:t>
      </w:r>
    </w:p>
    <w:p w14:paraId="526D0BA2" w14:textId="77777777" w:rsidR="006032E9" w:rsidRPr="00465DD2" w:rsidRDefault="000C5C56">
      <w:pPr>
        <w:spacing w:after="0" w:afterAutospacing="0" w:line="240" w:lineRule="auto"/>
      </w:pPr>
      <w:r w:rsidRPr="00465DD2">
        <w:t>år.</w:t>
      </w:r>
    </w:p>
    <w:p w14:paraId="3C641B32" w14:textId="77777777" w:rsidR="006032E9" w:rsidRPr="00465DD2" w:rsidRDefault="000C5C56">
      <w:pPr>
        <w:spacing w:after="0" w:afterAutospacing="0" w:line="240" w:lineRule="auto"/>
      </w:pPr>
      <w:r w:rsidRPr="00465DD2">
        <w:t>Förändringar i systemet hav-atmosfär kan leda till förändringar i</w:t>
      </w:r>
    </w:p>
    <w:p w14:paraId="677422BB" w14:textId="77777777" w:rsidR="006032E9" w:rsidRPr="00465DD2" w:rsidRDefault="000C5C56">
      <w:pPr>
        <w:spacing w:after="0" w:afterAutospacing="0" w:line="240" w:lineRule="auto"/>
      </w:pPr>
      <w:r w:rsidRPr="00465DD2">
        <w:t>klimatet, vilket i sin tur orsakar ytterligare förändringar i havet och</w:t>
      </w:r>
    </w:p>
    <w:p w14:paraId="6D654A67" w14:textId="77777777" w:rsidR="006032E9" w:rsidRPr="00465DD2" w:rsidRDefault="000C5C56">
      <w:pPr>
        <w:spacing w:after="0" w:afterAutospacing="0" w:line="240" w:lineRule="auto"/>
      </w:pPr>
      <w:r w:rsidRPr="00465DD2">
        <w:t>atmosfären. Dessa interaktioner har dramatiska fysiska, kemiska,</w:t>
      </w:r>
    </w:p>
    <w:p w14:paraId="61E455E4" w14:textId="77777777" w:rsidR="006032E9" w:rsidRPr="00465DD2" w:rsidRDefault="000C5C56">
      <w:pPr>
        <w:spacing w:after="0" w:afterAutospacing="0" w:line="240" w:lineRule="auto"/>
      </w:pPr>
      <w:r w:rsidRPr="00465DD2">
        <w:t>biologiska, ekonomiska och sociala konsekvenser.</w:t>
      </w:r>
    </w:p>
    <w:p w14:paraId="0FBFEB11" w14:textId="77777777" w:rsidR="00915AF4" w:rsidRPr="00465DD2" w:rsidRDefault="00915AF4" w:rsidP="00915AF4">
      <w:pPr>
        <w:spacing w:after="0" w:afterAutospacing="0" w:line="240" w:lineRule="auto"/>
      </w:pPr>
    </w:p>
    <w:p w14:paraId="50A9997B" w14:textId="77777777" w:rsidR="00915AF4" w:rsidRPr="00465DD2" w:rsidRDefault="00915AF4">
      <w:pPr>
        <w:spacing w:after="0" w:afterAutospacing="0" w:line="240" w:lineRule="auto"/>
      </w:pPr>
      <w:r w:rsidRPr="00465DD2">
        <w:br w:type="page"/>
      </w:r>
    </w:p>
    <w:p w14:paraId="1571E744" w14:textId="757DE69F" w:rsidR="006032E9" w:rsidRDefault="000C5C56" w:rsidP="00465DD2">
      <w:pPr>
        <w:pStyle w:val="Rubrik"/>
        <w:numPr>
          <w:ilvl w:val="0"/>
          <w:numId w:val="3"/>
        </w:numPr>
      </w:pPr>
      <w:r w:rsidRPr="00915AF4">
        <w:lastRenderedPageBreak/>
        <w:t>Havet gör jorden beboelig</w:t>
      </w:r>
    </w:p>
    <w:p w14:paraId="4DC1DE8A" w14:textId="77777777" w:rsidR="006032E9" w:rsidRPr="00465DD2" w:rsidRDefault="000C5C56">
      <w:pPr>
        <w:spacing w:after="0" w:afterAutospacing="0" w:line="240" w:lineRule="auto"/>
      </w:pPr>
      <w:r w:rsidRPr="00465DD2">
        <w:t>Det mesta av syret i atmosfären kommer ursprungligen från</w:t>
      </w:r>
    </w:p>
    <w:p w14:paraId="21832EE0" w14:textId="77777777" w:rsidR="006032E9" w:rsidRPr="00465DD2" w:rsidRDefault="000C5C56">
      <w:pPr>
        <w:spacing w:after="0" w:afterAutospacing="0" w:line="240" w:lineRule="auto"/>
      </w:pPr>
      <w:r w:rsidRPr="00465DD2">
        <w:t>fotosyntetiserande organismer i havet. Detta är</w:t>
      </w:r>
    </w:p>
    <w:p w14:paraId="40A9F994" w14:textId="77777777" w:rsidR="006032E9" w:rsidRPr="00465DD2" w:rsidRDefault="000C5C56">
      <w:pPr>
        <w:spacing w:after="0" w:afterAutospacing="0" w:line="240" w:lineRule="auto"/>
      </w:pPr>
      <w:r w:rsidRPr="00465DD2">
        <w:t>ackumulering av syre i jordens atmosfär var nödvändig för</w:t>
      </w:r>
    </w:p>
    <w:p w14:paraId="53D87111" w14:textId="77777777" w:rsidR="006032E9" w:rsidRPr="00465DD2" w:rsidRDefault="000C5C56">
      <w:pPr>
        <w:spacing w:after="0" w:afterAutospacing="0" w:line="240" w:lineRule="auto"/>
      </w:pPr>
      <w:r w:rsidRPr="00465DD2">
        <w:t>liv kan utvecklas och upprätthållas på land.</w:t>
      </w:r>
    </w:p>
    <w:p w14:paraId="31766BE6" w14:textId="77777777" w:rsidR="006032E9" w:rsidRPr="00465DD2" w:rsidRDefault="000C5C56">
      <w:pPr>
        <w:spacing w:after="0" w:afterAutospacing="0" w:line="240" w:lineRule="auto"/>
      </w:pPr>
      <w:r w:rsidRPr="00465DD2">
        <w:t>Det första livet tros ha uppstått i havet. De tidigaste</w:t>
      </w:r>
    </w:p>
    <w:p w14:paraId="27161E6A" w14:textId="77777777" w:rsidR="006032E9" w:rsidRPr="00465DD2" w:rsidRDefault="000C5C56">
      <w:pPr>
        <w:spacing w:after="0" w:afterAutospacing="0" w:line="240" w:lineRule="auto"/>
      </w:pPr>
      <w:r w:rsidRPr="00465DD2">
        <w:t>bevis på liv finns i havet.</w:t>
      </w:r>
    </w:p>
    <w:p w14:paraId="16998368" w14:textId="77777777" w:rsidR="006032E9" w:rsidRPr="00465DD2" w:rsidRDefault="000C5C56">
      <w:pPr>
        <w:spacing w:after="0" w:afterAutospacing="0" w:line="240" w:lineRule="auto"/>
      </w:pPr>
      <w:r w:rsidRPr="00465DD2">
        <w:t>Havet gav, och fortsätter att ge, vatten, syre och</w:t>
      </w:r>
    </w:p>
    <w:p w14:paraId="1A52D76B" w14:textId="77777777" w:rsidR="006032E9" w:rsidRPr="00465DD2" w:rsidRDefault="000C5C56">
      <w:pPr>
        <w:spacing w:after="0" w:afterAutospacing="0" w:line="240" w:lineRule="auto"/>
      </w:pPr>
      <w:r w:rsidRPr="00465DD2">
        <w:t>näringsämnen, och mildrar det klimat som krävs för att liv ska kunna existera på</w:t>
      </w:r>
    </w:p>
    <w:p w14:paraId="771EE4E8" w14:textId="77777777" w:rsidR="006032E9" w:rsidRPr="00465DD2" w:rsidRDefault="000C5C56">
      <w:pPr>
        <w:spacing w:after="0" w:afterAutospacing="0" w:line="240" w:lineRule="auto"/>
      </w:pPr>
      <w:r w:rsidRPr="00465DD2">
        <w:t>Jorden (grundläggande principer 1, 3 och 5).</w:t>
      </w:r>
    </w:p>
    <w:p w14:paraId="77408B98" w14:textId="77777777" w:rsidR="00915AF4" w:rsidRPr="00465DD2" w:rsidRDefault="00915AF4">
      <w:pPr>
        <w:spacing w:after="0" w:afterAutospacing="0" w:line="240" w:lineRule="auto"/>
      </w:pPr>
      <w:r w:rsidRPr="00465DD2">
        <w:br w:type="page"/>
      </w:r>
    </w:p>
    <w:p w14:paraId="0238350B" w14:textId="530E1B9B" w:rsidR="006032E9" w:rsidRPr="00465DD2" w:rsidRDefault="000C5C56" w:rsidP="00465DD2">
      <w:pPr>
        <w:pStyle w:val="Rubrik"/>
        <w:numPr>
          <w:ilvl w:val="0"/>
          <w:numId w:val="3"/>
        </w:numPr>
      </w:pPr>
      <w:r w:rsidRPr="00465DD2">
        <w:lastRenderedPageBreak/>
        <w:t>Havet hyser en stor mångfald av liv och ekosystem</w:t>
      </w:r>
    </w:p>
    <w:p w14:paraId="41578CFC" w14:textId="77777777" w:rsidR="006032E9" w:rsidRPr="00465DD2" w:rsidRDefault="000C5C56">
      <w:pPr>
        <w:spacing w:after="0" w:afterAutospacing="0" w:line="240" w:lineRule="auto"/>
      </w:pPr>
      <w:r w:rsidRPr="00465DD2">
        <w:t>Livet i havet sträcker sig i storlek från de minsta levande varelserna, mikroberna,</w:t>
      </w:r>
    </w:p>
    <w:p w14:paraId="56C87CE9" w14:textId="77777777" w:rsidR="006032E9" w:rsidRPr="00465DD2" w:rsidRDefault="000C5C56">
      <w:pPr>
        <w:spacing w:after="0" w:afterAutospacing="0" w:line="240" w:lineRule="auto"/>
      </w:pPr>
      <w:r w:rsidRPr="00465DD2">
        <w:t>till det största djur som någonsin har levt på jorden, blåvalen.</w:t>
      </w:r>
    </w:p>
    <w:p w14:paraId="646CCD8F" w14:textId="77777777" w:rsidR="006032E9" w:rsidRPr="00465DD2" w:rsidRDefault="000C5C56">
      <w:pPr>
        <w:spacing w:after="0" w:afterAutospacing="0" w:line="240" w:lineRule="auto"/>
      </w:pPr>
      <w:r w:rsidRPr="00465DD2">
        <w:t>De flesta organismer och biomassa i havet är mikrober,</w:t>
      </w:r>
    </w:p>
    <w:p w14:paraId="3D16DBC3" w14:textId="77777777" w:rsidR="006032E9" w:rsidRPr="00465DD2" w:rsidRDefault="000C5C56">
      <w:pPr>
        <w:spacing w:after="0" w:afterAutospacing="0" w:line="240" w:lineRule="auto"/>
      </w:pPr>
      <w:r w:rsidRPr="00465DD2">
        <w:t>som utgör grunden för alla marina näringsvävar. Mikrober är de viktigaste</w:t>
      </w:r>
    </w:p>
    <w:p w14:paraId="30F9A880" w14:textId="77777777" w:rsidR="006032E9" w:rsidRPr="00465DD2" w:rsidRDefault="000C5C56">
      <w:pPr>
        <w:spacing w:after="0" w:afterAutospacing="0" w:line="240" w:lineRule="auto"/>
      </w:pPr>
      <w:r w:rsidRPr="00465DD2">
        <w:t>de viktigaste primärproducenterna i havet. De har extremt snabba</w:t>
      </w:r>
    </w:p>
    <w:p w14:paraId="74C1F61C" w14:textId="77777777" w:rsidR="006032E9" w:rsidRPr="00465DD2" w:rsidRDefault="000C5C56">
      <w:pPr>
        <w:spacing w:after="0" w:afterAutospacing="0" w:line="240" w:lineRule="auto"/>
      </w:pPr>
      <w:r w:rsidRPr="00465DD2">
        <w:t>snabba tillväxttakter och livscykler, och producerar enorma mängder kol och</w:t>
      </w:r>
    </w:p>
    <w:p w14:paraId="500B988A" w14:textId="77777777" w:rsidR="006032E9" w:rsidRPr="00465DD2" w:rsidRDefault="000C5C56">
      <w:pPr>
        <w:spacing w:after="0" w:afterAutospacing="0" w:line="240" w:lineRule="auto"/>
      </w:pPr>
      <w:r w:rsidRPr="00465DD2">
        <w:t>kol och syre på jorden.</w:t>
      </w:r>
    </w:p>
    <w:p w14:paraId="67E7D673" w14:textId="77777777" w:rsidR="006032E9" w:rsidRPr="00465DD2" w:rsidRDefault="000C5C56">
      <w:pPr>
        <w:spacing w:after="0" w:afterAutospacing="0" w:line="240" w:lineRule="auto"/>
      </w:pPr>
      <w:r w:rsidRPr="00465DD2">
        <w:t>De flesta av de större grupper som finns på jorden finns uteslutande i havet</w:t>
      </w:r>
    </w:p>
    <w:p w14:paraId="441ADE55" w14:textId="77777777" w:rsidR="006032E9" w:rsidRPr="00465DD2" w:rsidRDefault="000C5C56">
      <w:pPr>
        <w:spacing w:after="0" w:afterAutospacing="0" w:line="240" w:lineRule="auto"/>
      </w:pPr>
      <w:r w:rsidRPr="00465DD2">
        <w:t>i havet och mångfalden av större grupper av organismer är</w:t>
      </w:r>
    </w:p>
    <w:p w14:paraId="55D03393" w14:textId="77777777" w:rsidR="006032E9" w:rsidRPr="00465DD2" w:rsidRDefault="000C5C56">
      <w:pPr>
        <w:spacing w:after="0" w:afterAutospacing="0" w:line="240" w:lineRule="auto"/>
      </w:pPr>
      <w:r w:rsidRPr="00465DD2">
        <w:t>mycket större i havet än på land.</w:t>
      </w:r>
    </w:p>
    <w:p w14:paraId="2F57804B" w14:textId="77777777" w:rsidR="006032E9" w:rsidRPr="00465DD2" w:rsidRDefault="000C5C56">
      <w:pPr>
        <w:spacing w:after="0" w:afterAutospacing="0" w:line="240" w:lineRule="auto"/>
      </w:pPr>
      <w:r w:rsidRPr="00465DD2">
        <w:t>Marinbiologi ger många unika exempel på livscykler,</w:t>
      </w:r>
    </w:p>
    <w:p w14:paraId="4AE19AAE" w14:textId="77777777" w:rsidR="006032E9" w:rsidRPr="00465DD2" w:rsidRDefault="000C5C56">
      <w:pPr>
        <w:spacing w:after="0" w:afterAutospacing="0" w:line="240" w:lineRule="auto"/>
      </w:pPr>
      <w:r w:rsidRPr="00465DD2">
        <w:t>anpassningar och viktiga samband mellan organismer</w:t>
      </w:r>
    </w:p>
    <w:p w14:paraId="4BF7F275" w14:textId="77777777" w:rsidR="006032E9" w:rsidRPr="00465DD2" w:rsidRDefault="000C5C56">
      <w:pPr>
        <w:spacing w:after="0" w:afterAutospacing="0" w:line="240" w:lineRule="auto"/>
      </w:pPr>
      <w:r w:rsidRPr="00465DD2">
        <w:t>(symbios, dynamik mellan rovdjur och bytesdjur samt energiöverföring) som inte</w:t>
      </w:r>
    </w:p>
    <w:p w14:paraId="021D45E7" w14:textId="77777777" w:rsidR="006032E9" w:rsidRPr="00465DD2" w:rsidRDefault="000C5C56">
      <w:pPr>
        <w:spacing w:after="0" w:afterAutospacing="0" w:line="240" w:lineRule="auto"/>
      </w:pPr>
      <w:r w:rsidRPr="00465DD2">
        <w:t>inte förekommer på land.</w:t>
      </w:r>
    </w:p>
    <w:p w14:paraId="380F68C3" w14:textId="77777777" w:rsidR="006032E9" w:rsidRPr="00465DD2" w:rsidRDefault="000C5C56">
      <w:pPr>
        <w:spacing w:after="0" w:afterAutospacing="0" w:line="240" w:lineRule="auto"/>
      </w:pPr>
      <w:r w:rsidRPr="00465DD2">
        <w:t>Havet är en enorm livsmiljö med olika och unika ekosystem</w:t>
      </w:r>
    </w:p>
    <w:p w14:paraId="4232E360" w14:textId="77777777" w:rsidR="006032E9" w:rsidRPr="00465DD2" w:rsidRDefault="000C5C56">
      <w:pPr>
        <w:spacing w:after="0" w:afterAutospacing="0" w:line="240" w:lineRule="auto"/>
      </w:pPr>
      <w:r w:rsidRPr="00465DD2">
        <w:t>ekosystem från ytan genom vattenpelaren till</w:t>
      </w:r>
    </w:p>
    <w:p w14:paraId="35499EE3" w14:textId="77777777" w:rsidR="006032E9" w:rsidRPr="00465DD2" w:rsidRDefault="000C5C56">
      <w:pPr>
        <w:spacing w:after="0" w:afterAutospacing="0" w:line="240" w:lineRule="auto"/>
      </w:pPr>
      <w:r w:rsidRPr="00465DD2">
        <w:t>till, och under, havsbotten. Större delen av jordens livsutrymme finns i</w:t>
      </w:r>
    </w:p>
    <w:p w14:paraId="6461291A" w14:textId="77777777" w:rsidR="006032E9" w:rsidRPr="00465DD2" w:rsidRDefault="000C5C56">
      <w:pPr>
        <w:spacing w:after="0" w:afterAutospacing="0" w:line="240" w:lineRule="auto"/>
      </w:pPr>
      <w:r w:rsidRPr="00465DD2">
        <w:t>havet.</w:t>
      </w:r>
    </w:p>
    <w:p w14:paraId="7E72C4F3" w14:textId="77777777" w:rsidR="006032E9" w:rsidRPr="00465DD2" w:rsidRDefault="000C5C56">
      <w:pPr>
        <w:spacing w:after="0" w:afterAutospacing="0" w:line="240" w:lineRule="auto"/>
      </w:pPr>
      <w:r w:rsidRPr="00465DD2">
        <w:t>Marina ekosystem definieras av miljöfaktorer och de</w:t>
      </w:r>
    </w:p>
    <w:p w14:paraId="13FA9DCF" w14:textId="77777777" w:rsidR="006032E9" w:rsidRPr="00465DD2" w:rsidRDefault="000C5C56">
      <w:pPr>
        <w:spacing w:after="0" w:afterAutospacing="0" w:line="240" w:lineRule="auto"/>
      </w:pPr>
      <w:r w:rsidRPr="00465DD2">
        <w:t>samhällen av organismer som lever där. Livet i havet är inte jämnt fördelat</w:t>
      </w:r>
    </w:p>
    <w:p w14:paraId="1084C786" w14:textId="77777777" w:rsidR="006032E9" w:rsidRPr="00465DD2" w:rsidRDefault="000C5C56">
      <w:pPr>
        <w:spacing w:after="0" w:afterAutospacing="0" w:line="240" w:lineRule="auto"/>
      </w:pPr>
      <w:r w:rsidRPr="00465DD2">
        <w:t>jämnt fördelade över tid och rum på grund av skillnader i abiotiska</w:t>
      </w:r>
    </w:p>
    <w:p w14:paraId="50E7116E" w14:textId="77777777" w:rsidR="006032E9" w:rsidRPr="00465DD2" w:rsidRDefault="000C5C56">
      <w:pPr>
        <w:spacing w:after="0" w:afterAutospacing="0" w:line="240" w:lineRule="auto"/>
      </w:pPr>
      <w:r w:rsidRPr="00465DD2">
        <w:t>faktorer som syre, salthalt, temperatur, pH, ljus och näringsämnen,</w:t>
      </w:r>
    </w:p>
    <w:p w14:paraId="4B949A2D" w14:textId="77777777" w:rsidR="006032E9" w:rsidRPr="00465DD2" w:rsidRDefault="000C5C56">
      <w:pPr>
        <w:spacing w:after="0" w:afterAutospacing="0" w:line="240" w:lineRule="auto"/>
      </w:pPr>
      <w:r w:rsidRPr="00465DD2">
        <w:t>tryck, substrat och cirkulation. Några regioner i havet</w:t>
      </w:r>
    </w:p>
    <w:p w14:paraId="1EEB9BCC" w14:textId="77777777" w:rsidR="006032E9" w:rsidRPr="00465DD2" w:rsidRDefault="000C5C56">
      <w:pPr>
        <w:spacing w:after="0" w:afterAutospacing="0" w:line="240" w:lineRule="auto"/>
      </w:pPr>
      <w:r w:rsidRPr="00465DD2">
        <w:t>liv på jorden, medan det mesta av havet</w:t>
      </w:r>
    </w:p>
    <w:p w14:paraId="4FC4A6B8" w14:textId="77777777" w:rsidR="006032E9" w:rsidRPr="00465DD2" w:rsidRDefault="000C5C56">
      <w:pPr>
        <w:spacing w:after="0" w:afterAutospacing="0" w:line="240" w:lineRule="auto"/>
      </w:pPr>
      <w:r w:rsidRPr="00465DD2">
        <w:t>hyser inte mycket liv.</w:t>
      </w:r>
    </w:p>
    <w:p w14:paraId="463CB0DE" w14:textId="77777777" w:rsidR="006032E9" w:rsidRPr="00465DD2" w:rsidRDefault="000C5C56">
      <w:pPr>
        <w:spacing w:after="0" w:afterAutospacing="0" w:line="240" w:lineRule="auto"/>
      </w:pPr>
      <w:r w:rsidRPr="00465DD2">
        <w:t>Det finns ekosystem i djuphaven som är oberoende av energi</w:t>
      </w:r>
    </w:p>
    <w:p w14:paraId="215A0E31" w14:textId="77777777" w:rsidR="006032E9" w:rsidRPr="00465DD2" w:rsidRDefault="000C5C56">
      <w:pPr>
        <w:spacing w:after="0" w:afterAutospacing="0" w:line="240" w:lineRule="auto"/>
      </w:pPr>
      <w:r w:rsidRPr="00465DD2">
        <w:t>från solljus och fotosyntetiserande organismer. Hydrotermiska skorstenar,</w:t>
      </w:r>
    </w:p>
    <w:p w14:paraId="16DF239A" w14:textId="77777777" w:rsidR="006032E9" w:rsidRPr="00465DD2" w:rsidRDefault="000C5C56">
      <w:pPr>
        <w:spacing w:after="0" w:afterAutospacing="0" w:line="240" w:lineRule="auto"/>
      </w:pPr>
      <w:r w:rsidRPr="00465DD2">
        <w:t>underjordiska varma källor och metan kalla sippor förlita sig enbart på</w:t>
      </w:r>
    </w:p>
    <w:p w14:paraId="09658E76" w14:textId="77777777" w:rsidR="006032E9" w:rsidRPr="00465DD2" w:rsidRDefault="000C5C56">
      <w:pPr>
        <w:spacing w:after="0" w:afterAutospacing="0" w:line="240" w:lineRule="auto"/>
      </w:pPr>
      <w:r w:rsidRPr="00465DD2">
        <w:t xml:space="preserve">kemisk energi och </w:t>
      </w:r>
      <w:proofErr w:type="spellStart"/>
      <w:r w:rsidRPr="00465DD2">
        <w:t>kemosyntetiska</w:t>
      </w:r>
      <w:proofErr w:type="spellEnd"/>
      <w:r w:rsidRPr="00465DD2">
        <w:t xml:space="preserve"> organismer för att upprätthålla liv.</w:t>
      </w:r>
    </w:p>
    <w:p w14:paraId="1816EB3C" w14:textId="77777777" w:rsidR="006032E9" w:rsidRPr="00465DD2" w:rsidRDefault="000C5C56">
      <w:pPr>
        <w:spacing w:after="0" w:afterAutospacing="0" w:line="240" w:lineRule="auto"/>
      </w:pPr>
      <w:r w:rsidRPr="00465DD2">
        <w:t>Tidvatten, vågor, predation, substrat och/eller andra faktorer orsakar</w:t>
      </w:r>
    </w:p>
    <w:p w14:paraId="424B1046" w14:textId="77777777" w:rsidR="006032E9" w:rsidRPr="00465DD2" w:rsidRDefault="000C5C56">
      <w:pPr>
        <w:spacing w:after="0" w:afterAutospacing="0" w:line="240" w:lineRule="auto"/>
      </w:pPr>
      <w:r w:rsidRPr="00465DD2">
        <w:t xml:space="preserve">Vertikala zonindelningsmönster längs kusten: täthet, tryck och </w:t>
      </w:r>
      <w:proofErr w:type="spellStart"/>
      <w:r w:rsidRPr="00465DD2">
        <w:t>ljusnivåer</w:t>
      </w:r>
      <w:proofErr w:type="spellEnd"/>
      <w:r w:rsidRPr="00465DD2">
        <w:t>.</w:t>
      </w:r>
    </w:p>
    <w:p w14:paraId="54BC1F1A" w14:textId="77777777" w:rsidR="006032E9" w:rsidRPr="00465DD2" w:rsidRDefault="000C5C56">
      <w:pPr>
        <w:spacing w:after="0" w:afterAutospacing="0" w:line="240" w:lineRule="auto"/>
      </w:pPr>
      <w:proofErr w:type="spellStart"/>
      <w:r w:rsidRPr="00465DD2">
        <w:t>ljusnivåer</w:t>
      </w:r>
      <w:proofErr w:type="spellEnd"/>
      <w:r w:rsidRPr="00465DD2">
        <w:t xml:space="preserve"> orsakar vertikala zonindelningsmönster i öppet hav.</w:t>
      </w:r>
    </w:p>
    <w:p w14:paraId="500201D6" w14:textId="77777777" w:rsidR="006032E9" w:rsidRPr="00465DD2" w:rsidRDefault="000C5C56">
      <w:pPr>
        <w:spacing w:after="0" w:afterAutospacing="0" w:line="240" w:lineRule="auto"/>
      </w:pPr>
      <w:r w:rsidRPr="00465DD2">
        <w:t>Zonindelningen påverkar organismernas utbredning och mångfald.</w:t>
      </w:r>
    </w:p>
    <w:p w14:paraId="780D3CF7" w14:textId="77777777" w:rsidR="006032E9" w:rsidRPr="00465DD2" w:rsidRDefault="000C5C56">
      <w:pPr>
        <w:spacing w:after="0" w:afterAutospacing="0" w:line="240" w:lineRule="auto"/>
      </w:pPr>
      <w:r w:rsidRPr="00465DD2">
        <w:t>Flodmynningar är viktiga och produktiva uppväxtområden för många</w:t>
      </w:r>
    </w:p>
    <w:p w14:paraId="2EE8C1D9" w14:textId="77777777" w:rsidR="006032E9" w:rsidRPr="00465DD2" w:rsidRDefault="000C5C56">
      <w:pPr>
        <w:spacing w:after="0" w:afterAutospacing="0" w:line="240" w:lineRule="auto"/>
      </w:pPr>
      <w:r w:rsidRPr="00465DD2">
        <w:t>många marina och akvatiska arter.</w:t>
      </w:r>
    </w:p>
    <w:p w14:paraId="32616DE3" w14:textId="77777777" w:rsidR="00915AF4" w:rsidRPr="00465DD2" w:rsidRDefault="00915AF4" w:rsidP="00915AF4">
      <w:pPr>
        <w:spacing w:after="0" w:afterAutospacing="0" w:line="240" w:lineRule="auto"/>
      </w:pPr>
    </w:p>
    <w:p w14:paraId="5EC15EF3" w14:textId="77777777" w:rsidR="00915AF4" w:rsidRPr="00465DD2" w:rsidRDefault="00915AF4">
      <w:pPr>
        <w:spacing w:after="0" w:afterAutospacing="0" w:line="240" w:lineRule="auto"/>
      </w:pPr>
      <w:r w:rsidRPr="00465DD2">
        <w:br w:type="page"/>
      </w:r>
    </w:p>
    <w:p w14:paraId="3B64870A" w14:textId="2327B7C5" w:rsidR="006032E9" w:rsidRPr="00465DD2" w:rsidRDefault="000C5C56" w:rsidP="00465DD2">
      <w:pPr>
        <w:pStyle w:val="Rubrik"/>
        <w:numPr>
          <w:ilvl w:val="0"/>
          <w:numId w:val="3"/>
        </w:numPr>
      </w:pPr>
      <w:r w:rsidRPr="00465DD2">
        <w:lastRenderedPageBreak/>
        <w:t>Havet och människan är oupplösligt förbundna med varandra</w:t>
      </w:r>
    </w:p>
    <w:p w14:paraId="1A9D60A7" w14:textId="77777777" w:rsidR="006032E9" w:rsidRPr="00465DD2" w:rsidRDefault="000C5C56">
      <w:pPr>
        <w:spacing w:after="0" w:afterAutospacing="0" w:line="240" w:lineRule="auto"/>
      </w:pPr>
      <w:r w:rsidRPr="00465DD2">
        <w:t>Havet påverkar allt mänskligt liv. Det förser jorden med färskvatten (större delen av</w:t>
      </w:r>
    </w:p>
    <w:p w14:paraId="2291AE3A" w14:textId="77777777" w:rsidR="006032E9" w:rsidRPr="00465DD2" w:rsidRDefault="000C5C56">
      <w:pPr>
        <w:spacing w:after="0" w:afterAutospacing="0" w:line="240" w:lineRule="auto"/>
      </w:pPr>
      <w:r w:rsidRPr="00465DD2">
        <w:t>regn kommer från havet) och nästan allt syre på jorden. Havet</w:t>
      </w:r>
    </w:p>
    <w:p w14:paraId="49D5AC74" w14:textId="77777777" w:rsidR="006032E9" w:rsidRPr="00465DD2" w:rsidRDefault="000C5C56">
      <w:pPr>
        <w:spacing w:after="0" w:afterAutospacing="0" w:line="240" w:lineRule="auto"/>
      </w:pPr>
      <w:r w:rsidRPr="00465DD2">
        <w:t>modererar jordens klimat, påverkar vårt väder och påverkar människors hälsa.</w:t>
      </w:r>
    </w:p>
    <w:p w14:paraId="2545BFA0" w14:textId="77777777" w:rsidR="006032E9" w:rsidRPr="00465DD2" w:rsidRDefault="000C5C56">
      <w:pPr>
        <w:spacing w:after="0" w:afterAutospacing="0" w:line="240" w:lineRule="auto"/>
      </w:pPr>
      <w:r w:rsidRPr="00465DD2">
        <w:t>påverkar människors hälsa.</w:t>
      </w:r>
    </w:p>
    <w:p w14:paraId="7FD51CA9" w14:textId="77777777" w:rsidR="006032E9" w:rsidRPr="00465DD2" w:rsidRDefault="000C5C56">
      <w:pPr>
        <w:spacing w:after="0" w:afterAutospacing="0" w:line="240" w:lineRule="auto"/>
      </w:pPr>
      <w:r w:rsidRPr="00465DD2">
        <w:t>Havet tillhandahåller livsmedel, mediciner, mineraler och energiresurser.</w:t>
      </w:r>
    </w:p>
    <w:p w14:paraId="2DB980CC" w14:textId="77777777" w:rsidR="006032E9" w:rsidRPr="00465DD2" w:rsidRDefault="000C5C56">
      <w:pPr>
        <w:spacing w:after="0" w:afterAutospacing="0" w:line="240" w:lineRule="auto"/>
      </w:pPr>
      <w:r w:rsidRPr="00465DD2">
        <w:t>resurser. Den bidrar till arbetstillfällen och nationella ekonomier, fungerar som</w:t>
      </w:r>
    </w:p>
    <w:p w14:paraId="408EE043" w14:textId="77777777" w:rsidR="006032E9" w:rsidRPr="00465DD2" w:rsidRDefault="000C5C56">
      <w:pPr>
        <w:spacing w:after="0" w:afterAutospacing="0" w:line="240" w:lineRule="auto"/>
      </w:pPr>
      <w:r w:rsidRPr="00465DD2">
        <w:t>för transport av varor och personer, och spelar en roll för</w:t>
      </w:r>
    </w:p>
    <w:p w14:paraId="443E2F20" w14:textId="77777777" w:rsidR="006032E9" w:rsidRPr="00465DD2" w:rsidRDefault="000C5C56">
      <w:pPr>
        <w:spacing w:after="0" w:afterAutospacing="0" w:line="240" w:lineRule="auto"/>
      </w:pPr>
      <w:r w:rsidRPr="00465DD2">
        <w:t>i nationell säkerhet.</w:t>
      </w:r>
    </w:p>
    <w:p w14:paraId="20A2AEBA" w14:textId="77777777" w:rsidR="006032E9" w:rsidRPr="00465DD2" w:rsidRDefault="000C5C56">
      <w:pPr>
        <w:spacing w:after="0" w:afterAutospacing="0" w:line="240" w:lineRule="auto"/>
      </w:pPr>
      <w:r w:rsidRPr="00465DD2">
        <w:t>Havet är en källa till inspiration, rekreation, föryngring och</w:t>
      </w:r>
    </w:p>
    <w:p w14:paraId="1C15CFB8" w14:textId="77777777" w:rsidR="006032E9" w:rsidRPr="00465DD2" w:rsidRDefault="000C5C56">
      <w:pPr>
        <w:spacing w:after="0" w:afterAutospacing="0" w:line="240" w:lineRule="auto"/>
      </w:pPr>
      <w:r w:rsidRPr="00465DD2">
        <w:t>upptäckter. Det är också en viktig del av kulturarvet i många kulturer.</w:t>
      </w:r>
    </w:p>
    <w:p w14:paraId="0BCE7786" w14:textId="77777777" w:rsidR="006032E9" w:rsidRPr="00465DD2" w:rsidRDefault="000C5C56">
      <w:pPr>
        <w:spacing w:after="0" w:afterAutospacing="0" w:line="240" w:lineRule="auto"/>
      </w:pPr>
      <w:r w:rsidRPr="00465DD2">
        <w:t>kulturer.</w:t>
      </w:r>
    </w:p>
    <w:p w14:paraId="0ACC1391" w14:textId="77777777" w:rsidR="006032E9" w:rsidRPr="00465DD2" w:rsidRDefault="000C5C56">
      <w:pPr>
        <w:spacing w:after="0" w:afterAutospacing="0" w:line="240" w:lineRule="auto"/>
      </w:pPr>
      <w:r w:rsidRPr="00465DD2">
        <w:t>Människan påverkar havet på en mängd olika sätt. Lagar, förordningar</w:t>
      </w:r>
    </w:p>
    <w:p w14:paraId="52176AE1" w14:textId="77777777" w:rsidR="006032E9" w:rsidRPr="00465DD2" w:rsidRDefault="000C5C56">
      <w:pPr>
        <w:spacing w:after="0" w:afterAutospacing="0" w:line="240" w:lineRule="auto"/>
      </w:pPr>
      <w:r w:rsidRPr="00465DD2">
        <w:t>och resursförvaltning påverkar vad som tas från och sätts in i</w:t>
      </w:r>
    </w:p>
    <w:p w14:paraId="676C2555" w14:textId="77777777" w:rsidR="006032E9" w:rsidRPr="00465DD2" w:rsidRDefault="000C5C56">
      <w:pPr>
        <w:spacing w:after="0" w:afterAutospacing="0" w:line="240" w:lineRule="auto"/>
      </w:pPr>
      <w:r w:rsidRPr="00465DD2">
        <w:t>ut i havet. Mänsklig utveckling och verksamhet leder till föroreningar</w:t>
      </w:r>
    </w:p>
    <w:p w14:paraId="3AE127CA" w14:textId="77777777" w:rsidR="006032E9" w:rsidRPr="00465DD2" w:rsidRDefault="000C5C56">
      <w:pPr>
        <w:spacing w:after="0" w:afterAutospacing="0" w:line="240" w:lineRule="auto"/>
      </w:pPr>
      <w:r w:rsidRPr="00465DD2">
        <w:t>(punktkällor, icke-punktkällor och buller), förändringar i havets kemi</w:t>
      </w:r>
    </w:p>
    <w:p w14:paraId="6AC03829" w14:textId="77777777" w:rsidR="006032E9" w:rsidRPr="00465DD2" w:rsidRDefault="000C5C56">
      <w:pPr>
        <w:spacing w:after="0" w:afterAutospacing="0" w:line="240" w:lineRule="auto"/>
      </w:pPr>
      <w:r w:rsidRPr="00465DD2">
        <w:t>havskemi (havsförsurning) och fysiska förändringar</w:t>
      </w:r>
    </w:p>
    <w:p w14:paraId="6B377D8B" w14:textId="77777777" w:rsidR="006032E9" w:rsidRPr="00465DD2" w:rsidRDefault="000C5C56">
      <w:pPr>
        <w:spacing w:after="0" w:afterAutospacing="0" w:line="240" w:lineRule="auto"/>
      </w:pPr>
      <w:r w:rsidRPr="00465DD2">
        <w:t>(förändringar av stränder, kuster och floder). Dessutom har människan</w:t>
      </w:r>
    </w:p>
    <w:p w14:paraId="4AD838FA" w14:textId="77777777" w:rsidR="006032E9" w:rsidRPr="00465DD2" w:rsidRDefault="000C5C56">
      <w:pPr>
        <w:spacing w:after="0" w:afterAutospacing="0" w:line="240" w:lineRule="auto"/>
      </w:pPr>
      <w:r w:rsidRPr="00465DD2">
        <w:t>avlägsnade de flesta av de stora ryggradsdjuren från havet.</w:t>
      </w:r>
    </w:p>
    <w:p w14:paraId="640EB5D8" w14:textId="77777777" w:rsidR="006032E9" w:rsidRPr="00465DD2" w:rsidRDefault="000C5C56">
      <w:pPr>
        <w:spacing w:after="0" w:afterAutospacing="0" w:line="240" w:lineRule="auto"/>
      </w:pPr>
      <w:r w:rsidRPr="00465DD2">
        <w:t>Förändringar i havets temperatur och pH-värde på grund av mänskliga aktiviteter</w:t>
      </w:r>
    </w:p>
    <w:p w14:paraId="2363164F" w14:textId="77777777" w:rsidR="006032E9" w:rsidRPr="00465DD2" w:rsidRDefault="000C5C56">
      <w:pPr>
        <w:spacing w:after="0" w:afterAutospacing="0" w:line="240" w:lineRule="auto"/>
      </w:pPr>
      <w:r w:rsidRPr="00465DD2">
        <w:t>aktiviteter kan påverka överlevnaden för vissa organismer och påverka biologiska</w:t>
      </w:r>
    </w:p>
    <w:p w14:paraId="2B5B8B53" w14:textId="77777777" w:rsidR="006032E9" w:rsidRPr="00465DD2" w:rsidRDefault="000C5C56">
      <w:pPr>
        <w:spacing w:after="0" w:afterAutospacing="0" w:line="240" w:lineRule="auto"/>
      </w:pPr>
      <w:r w:rsidRPr="00465DD2">
        <w:t xml:space="preserve">biologisk mångfald (korallblekning på grund av ökad temperatur och hämning av </w:t>
      </w:r>
      <w:proofErr w:type="spellStart"/>
      <w:r w:rsidRPr="00465DD2">
        <w:t>skalbildning</w:t>
      </w:r>
      <w:proofErr w:type="spellEnd"/>
      <w:r w:rsidRPr="00465DD2">
        <w:t xml:space="preserve"> på grund av</w:t>
      </w:r>
    </w:p>
    <w:p w14:paraId="71FCB296" w14:textId="77777777" w:rsidR="006032E9" w:rsidRPr="00465DD2" w:rsidRDefault="000C5C56">
      <w:pPr>
        <w:spacing w:after="0" w:afterAutospacing="0" w:line="240" w:lineRule="auto"/>
      </w:pPr>
      <w:r w:rsidRPr="00465DD2">
        <w:t xml:space="preserve">hämning av </w:t>
      </w:r>
      <w:proofErr w:type="spellStart"/>
      <w:r w:rsidRPr="00465DD2">
        <w:t>skalbildning</w:t>
      </w:r>
      <w:proofErr w:type="spellEnd"/>
      <w:r w:rsidRPr="00465DD2">
        <w:t xml:space="preserve"> på grund av havsförsurning).</w:t>
      </w:r>
    </w:p>
    <w:p w14:paraId="065C109E" w14:textId="77777777" w:rsidR="006032E9" w:rsidRPr="00465DD2" w:rsidRDefault="000C5C56">
      <w:pPr>
        <w:spacing w:after="0" w:afterAutospacing="0" w:line="240" w:lineRule="auto"/>
      </w:pPr>
      <w:r w:rsidRPr="00465DD2">
        <w:t>En stor del av världens befolkning bor i kustområden. Kuster</w:t>
      </w:r>
    </w:p>
    <w:p w14:paraId="14F63513" w14:textId="77777777" w:rsidR="006032E9" w:rsidRPr="00465DD2" w:rsidRDefault="000C5C56">
      <w:pPr>
        <w:spacing w:after="0" w:afterAutospacing="0" w:line="240" w:lineRule="auto"/>
      </w:pPr>
      <w:r w:rsidRPr="00465DD2">
        <w:t>är sårbara för naturkatastrofer (tsunamis, orkaner, cykloner</w:t>
      </w:r>
    </w:p>
    <w:p w14:paraId="445ECBCE" w14:textId="77777777" w:rsidR="006032E9" w:rsidRPr="00465DD2" w:rsidRDefault="000C5C56">
      <w:pPr>
        <w:spacing w:after="0" w:afterAutospacing="0" w:line="240" w:lineRule="auto"/>
      </w:pPr>
      <w:r w:rsidRPr="00465DD2">
        <w:t>cykloner, havsnivåförändringar och stormfloder).</w:t>
      </w:r>
    </w:p>
    <w:p w14:paraId="03BD76A1" w14:textId="77777777" w:rsidR="006032E9" w:rsidRPr="00465DD2" w:rsidRDefault="000C5C56">
      <w:pPr>
        <w:spacing w:after="0" w:afterAutospacing="0" w:line="240" w:lineRule="auto"/>
      </w:pPr>
      <w:r w:rsidRPr="00465DD2">
        <w:t>Alla är ansvariga för att ta hand om havet. Havet</w:t>
      </w:r>
    </w:p>
    <w:p w14:paraId="167CBB55" w14:textId="77777777" w:rsidR="006032E9" w:rsidRPr="00465DD2" w:rsidRDefault="000C5C56">
      <w:pPr>
        <w:spacing w:after="0" w:afterAutospacing="0" w:line="240" w:lineRule="auto"/>
      </w:pPr>
      <w:r w:rsidRPr="00465DD2">
        <w:t>upprätthåller livet på jorden och människor måste leva på ett sätt som upprätthåller</w:t>
      </w:r>
    </w:p>
    <w:p w14:paraId="4A2B723C" w14:textId="77777777" w:rsidR="006032E9" w:rsidRPr="00465DD2" w:rsidRDefault="000C5C56">
      <w:pPr>
        <w:spacing w:after="0" w:afterAutospacing="0" w:line="240" w:lineRule="auto"/>
      </w:pPr>
      <w:r w:rsidRPr="00465DD2">
        <w:t>havet. Individuella och kollektiva åtgärder krävs för att effektivt</w:t>
      </w:r>
    </w:p>
    <w:p w14:paraId="7FCA5723" w14:textId="77777777" w:rsidR="006032E9" w:rsidRPr="00465DD2" w:rsidRDefault="000C5C56">
      <w:pPr>
        <w:spacing w:after="0" w:afterAutospacing="0" w:line="240" w:lineRule="auto"/>
      </w:pPr>
      <w:r w:rsidRPr="00465DD2">
        <w:t>förvalta havets resurser för alla.</w:t>
      </w:r>
    </w:p>
    <w:p w14:paraId="107DD6C6" w14:textId="77777777" w:rsidR="00FA7849" w:rsidRPr="00465DD2" w:rsidRDefault="00FA7849">
      <w:pPr>
        <w:spacing w:after="0" w:afterAutospacing="0" w:line="240" w:lineRule="auto"/>
      </w:pPr>
      <w:r w:rsidRPr="00465DD2">
        <w:br w:type="page"/>
      </w:r>
    </w:p>
    <w:p w14:paraId="46A5238D" w14:textId="4503D49C" w:rsidR="006032E9" w:rsidRPr="00465DD2" w:rsidRDefault="000C5C56" w:rsidP="00465DD2">
      <w:pPr>
        <w:pStyle w:val="Rubrik"/>
        <w:numPr>
          <w:ilvl w:val="0"/>
          <w:numId w:val="3"/>
        </w:numPr>
      </w:pPr>
      <w:r w:rsidRPr="00465DD2">
        <w:lastRenderedPageBreak/>
        <w:t>Havet är i stort sett outforskat</w:t>
      </w:r>
    </w:p>
    <w:p w14:paraId="4851A5D9" w14:textId="77777777" w:rsidR="006032E9" w:rsidRPr="00465DD2" w:rsidRDefault="000C5C56">
      <w:pPr>
        <w:spacing w:after="0" w:afterAutospacing="0" w:line="240" w:lineRule="auto"/>
      </w:pPr>
      <w:r w:rsidRPr="00465DD2">
        <w:t>Havet är den största outforskade platsen på jorden - mindre än 20 % av den har</w:t>
      </w:r>
    </w:p>
    <w:p w14:paraId="7F545690" w14:textId="77777777" w:rsidR="006032E9" w:rsidRPr="00465DD2" w:rsidRDefault="000C5C56">
      <w:pPr>
        <w:spacing w:after="0" w:afterAutospacing="0" w:line="240" w:lineRule="auto"/>
      </w:pPr>
      <w:r w:rsidRPr="00465DD2">
        <w:t>av den har utforskats. Nästa generations upptäcktsresande och forskare</w:t>
      </w:r>
    </w:p>
    <w:p w14:paraId="6189BF42" w14:textId="77777777" w:rsidR="006032E9" w:rsidRPr="00465DD2" w:rsidRDefault="000C5C56">
      <w:pPr>
        <w:spacing w:after="0" w:afterAutospacing="0" w:line="240" w:lineRule="auto"/>
      </w:pPr>
      <w:r w:rsidRPr="00465DD2">
        <w:t>forskare kommer att finna stora möjligheter till upptäckt, innovation och</w:t>
      </w:r>
    </w:p>
    <w:p w14:paraId="7C7B24DC" w14:textId="77777777" w:rsidR="006032E9" w:rsidRPr="00465DD2" w:rsidRDefault="000C5C56">
      <w:pPr>
        <w:spacing w:after="0" w:afterAutospacing="0" w:line="240" w:lineRule="auto"/>
      </w:pPr>
      <w:r w:rsidRPr="00465DD2">
        <w:t>och undersökningar.</w:t>
      </w:r>
    </w:p>
    <w:p w14:paraId="1B41FC9E" w14:textId="77777777" w:rsidR="006032E9" w:rsidRPr="00465DD2" w:rsidRDefault="000C5C56">
      <w:pPr>
        <w:spacing w:after="0" w:afterAutospacing="0" w:line="240" w:lineRule="auto"/>
      </w:pPr>
      <w:r w:rsidRPr="00465DD2">
        <w:t>Att förstå havet är mer än en fråga om nyfikenhet.</w:t>
      </w:r>
    </w:p>
    <w:p w14:paraId="4D84F411" w14:textId="77777777" w:rsidR="006032E9" w:rsidRPr="00465DD2" w:rsidRDefault="000C5C56">
      <w:pPr>
        <w:spacing w:after="0" w:afterAutospacing="0" w:line="240" w:lineRule="auto"/>
      </w:pPr>
      <w:r w:rsidRPr="00465DD2">
        <w:t>Utforskning, experimenterande och upptäckande krävs för att bättre</w:t>
      </w:r>
    </w:p>
    <w:p w14:paraId="009412A3" w14:textId="77777777" w:rsidR="006032E9" w:rsidRPr="00465DD2" w:rsidRDefault="000C5C56">
      <w:pPr>
        <w:spacing w:after="0" w:afterAutospacing="0" w:line="240" w:lineRule="auto"/>
      </w:pPr>
      <w:r w:rsidRPr="00465DD2">
        <w:t>förstå havens system och processer.</w:t>
      </w:r>
    </w:p>
    <w:p w14:paraId="4B9B9E41" w14:textId="77777777" w:rsidR="006032E9" w:rsidRPr="00465DD2" w:rsidRDefault="000C5C56">
      <w:pPr>
        <w:spacing w:after="0" w:afterAutospacing="0" w:line="240" w:lineRule="auto"/>
      </w:pPr>
      <w:r w:rsidRPr="00465DD2">
        <w:t>Under de senaste 50 åren har användningen av havets resurser ökat.</w:t>
      </w:r>
    </w:p>
    <w:p w14:paraId="2C12EF72" w14:textId="77777777" w:rsidR="006032E9" w:rsidRPr="00465DD2" w:rsidRDefault="000C5C56">
      <w:pPr>
        <w:spacing w:after="0" w:afterAutospacing="0" w:line="240" w:lineRule="auto"/>
      </w:pPr>
      <w:r w:rsidRPr="00465DD2">
        <w:t>den framtida hållbarheten för marina resurser beror på vår</w:t>
      </w:r>
    </w:p>
    <w:p w14:paraId="6D78A075" w14:textId="77777777" w:rsidR="006032E9" w:rsidRPr="00465DD2" w:rsidRDefault="000C5C56">
      <w:pPr>
        <w:spacing w:after="0" w:afterAutospacing="0" w:line="240" w:lineRule="auto"/>
      </w:pPr>
      <w:r w:rsidRPr="00465DD2">
        <w:t>på vår förståelse av dessa resurser och deras potential.</w:t>
      </w:r>
    </w:p>
    <w:p w14:paraId="47B0A39C" w14:textId="77777777" w:rsidR="006032E9" w:rsidRPr="00465DD2" w:rsidRDefault="000C5C56">
      <w:pPr>
        <w:spacing w:after="0" w:afterAutospacing="0" w:line="240" w:lineRule="auto"/>
      </w:pPr>
      <w:r w:rsidRPr="00465DD2">
        <w:t>Ny teknik, nya sensorer och nya verktyg ökar vår förmåga att</w:t>
      </w:r>
    </w:p>
    <w:p w14:paraId="5E81824B" w14:textId="77777777" w:rsidR="006032E9" w:rsidRPr="00465DD2" w:rsidRDefault="000C5C56">
      <w:pPr>
        <w:spacing w:after="0" w:afterAutospacing="0" w:line="240" w:lineRule="auto"/>
      </w:pPr>
      <w:r w:rsidRPr="00465DD2">
        <w:t>utforska havssystemet. Forskarna förlitar sig mer och mer på</w:t>
      </w:r>
    </w:p>
    <w:p w14:paraId="2970634B" w14:textId="77777777" w:rsidR="006032E9" w:rsidRPr="00465DD2" w:rsidRDefault="000C5C56">
      <w:pPr>
        <w:spacing w:after="0" w:afterAutospacing="0" w:line="240" w:lineRule="auto"/>
      </w:pPr>
      <w:r w:rsidRPr="00465DD2">
        <w:t>satelliter, drivande båtar, bojar, undervattensobservatorier och obemannade</w:t>
      </w:r>
    </w:p>
    <w:p w14:paraId="579E0B3D" w14:textId="77777777" w:rsidR="006032E9" w:rsidRPr="00465DD2" w:rsidRDefault="000C5C56">
      <w:pPr>
        <w:spacing w:after="0" w:afterAutospacing="0" w:line="240" w:lineRule="auto"/>
      </w:pPr>
      <w:r w:rsidRPr="00465DD2">
        <w:t>undervattensfarkoster.</w:t>
      </w:r>
    </w:p>
    <w:p w14:paraId="6521F894" w14:textId="77777777" w:rsidR="006032E9" w:rsidRPr="00465DD2" w:rsidRDefault="000C5C56">
      <w:pPr>
        <w:spacing w:after="0" w:afterAutospacing="0" w:line="240" w:lineRule="auto"/>
      </w:pPr>
      <w:r w:rsidRPr="00465DD2">
        <w:t>Användningen av matematiska modeller är en viktig del av den oceaniska</w:t>
      </w:r>
    </w:p>
    <w:p w14:paraId="634A224D" w14:textId="77777777" w:rsidR="006032E9" w:rsidRPr="00465DD2" w:rsidRDefault="000C5C56">
      <w:pPr>
        <w:spacing w:after="0" w:afterAutospacing="0" w:line="240" w:lineRule="auto"/>
      </w:pPr>
      <w:r w:rsidRPr="00465DD2">
        <w:t>system. Modeller hjälper oss att förstå havets komplexitet</w:t>
      </w:r>
    </w:p>
    <w:p w14:paraId="2E12CA53" w14:textId="77777777" w:rsidR="006032E9" w:rsidRPr="00465DD2" w:rsidRDefault="000C5C56">
      <w:pPr>
        <w:spacing w:after="0" w:afterAutospacing="0" w:line="240" w:lineRule="auto"/>
      </w:pPr>
      <w:r w:rsidRPr="00465DD2">
        <w:t>och dess växelverkan med jordens inre, atmosfär, klimat och</w:t>
      </w:r>
    </w:p>
    <w:p w14:paraId="21E8B0A4" w14:textId="77777777" w:rsidR="006032E9" w:rsidRPr="00465DD2" w:rsidRDefault="000C5C56">
      <w:pPr>
        <w:spacing w:after="0" w:afterAutospacing="0" w:line="240" w:lineRule="auto"/>
      </w:pPr>
      <w:r w:rsidRPr="00465DD2">
        <w:t>landmassor.</w:t>
      </w:r>
    </w:p>
    <w:p w14:paraId="76CD38ED" w14:textId="77777777" w:rsidR="006032E9" w:rsidRPr="00465DD2" w:rsidRDefault="000C5C56">
      <w:pPr>
        <w:spacing w:after="0" w:afterAutospacing="0" w:line="240" w:lineRule="auto"/>
      </w:pPr>
      <w:r w:rsidRPr="00465DD2">
        <w:t>Havsutforskning är verkligen tvärvetenskaplig. Det kräver nära</w:t>
      </w:r>
    </w:p>
    <w:p w14:paraId="3A0DC286" w14:textId="77777777" w:rsidR="006032E9" w:rsidRPr="00465DD2" w:rsidRDefault="000C5C56">
      <w:pPr>
        <w:spacing w:after="0" w:afterAutospacing="0" w:line="240" w:lineRule="auto"/>
      </w:pPr>
      <w:r w:rsidRPr="00465DD2">
        <w:t xml:space="preserve">samarbete mellan biologer, kemister, </w:t>
      </w:r>
      <w:proofErr w:type="spellStart"/>
      <w:r w:rsidRPr="00465DD2">
        <w:t>klimatologer</w:t>
      </w:r>
      <w:proofErr w:type="spellEnd"/>
      <w:r w:rsidRPr="00465DD2">
        <w:t xml:space="preserve"> och dataprogrammerare</w:t>
      </w:r>
    </w:p>
    <w:p w14:paraId="3CEC7435" w14:textId="77777777" w:rsidR="006032E9" w:rsidRPr="00465DD2" w:rsidRDefault="000C5C56">
      <w:pPr>
        <w:spacing w:after="0" w:afterAutospacing="0" w:line="240" w:lineRule="auto"/>
      </w:pPr>
      <w:r w:rsidRPr="00465DD2">
        <w:t>programmerare, ingenjörer, geologer, meteorologer, fysiker, animatörer och</w:t>
      </w:r>
    </w:p>
    <w:p w14:paraId="5632F3D0" w14:textId="77777777" w:rsidR="006032E9" w:rsidRPr="00465DD2" w:rsidRDefault="000C5C56">
      <w:pPr>
        <w:spacing w:after="0" w:afterAutospacing="0" w:line="240" w:lineRule="auto"/>
      </w:pPr>
      <w:r w:rsidRPr="00465DD2">
        <w:t>animatörer och illustratörer. Och dessa interaktioner ger upphov till nya idéer</w:t>
      </w:r>
    </w:p>
    <w:p w14:paraId="7BC0553D" w14:textId="77777777" w:rsidR="006032E9" w:rsidRPr="00465DD2" w:rsidRDefault="000C5C56">
      <w:pPr>
        <w:spacing w:after="0" w:afterAutospacing="0" w:line="240" w:lineRule="auto"/>
      </w:pPr>
      <w:r w:rsidRPr="00465DD2">
        <w:t>och nya perspektiv för undersökningar.</w:t>
      </w:r>
    </w:p>
    <w:p w14:paraId="1C930DD5" w14:textId="309CD3B2" w:rsidR="005F37C7" w:rsidRDefault="005F37C7">
      <w:pPr>
        <w:spacing w:after="0" w:afterAutospacing="0" w:line="240" w:lineRule="auto"/>
      </w:pPr>
      <w:r>
        <w:br w:type="page"/>
      </w:r>
    </w:p>
    <w:p w14:paraId="68DA3138" w14:textId="1FBD1464" w:rsidR="005F37C7" w:rsidRPr="005F37C7" w:rsidRDefault="004E489D" w:rsidP="005F37C7">
      <w:pPr>
        <w:spacing w:after="0" w:afterAutospacing="0" w:line="240" w:lineRule="auto"/>
      </w:pPr>
      <w:r>
        <w:lastRenderedPageBreak/>
        <w:t>B</w:t>
      </w:r>
      <w:r w:rsidR="005F37C7" w:rsidRPr="005F37C7">
        <w:t>eskrivning av de sju principerna för havsmedvetenhet:</w:t>
      </w:r>
    </w:p>
    <w:p w14:paraId="159F18AC" w14:textId="77777777" w:rsidR="005F37C7" w:rsidRPr="005F37C7" w:rsidRDefault="005F37C7" w:rsidP="005F37C7">
      <w:pPr>
        <w:numPr>
          <w:ilvl w:val="0"/>
          <w:numId w:val="10"/>
        </w:numPr>
        <w:spacing w:after="0" w:afterAutospacing="0" w:line="240" w:lineRule="auto"/>
        <w:rPr>
          <w:b/>
          <w:bCs/>
        </w:rPr>
      </w:pPr>
      <w:r w:rsidRPr="005F37C7">
        <w:rPr>
          <w:b/>
          <w:bCs/>
        </w:rPr>
        <w:t>Jorden har ett enda stort hav med många egenskaper.</w:t>
      </w:r>
    </w:p>
    <w:p w14:paraId="13824478" w14:textId="77777777" w:rsidR="005F37C7" w:rsidRPr="005F37C7" w:rsidRDefault="005F37C7" w:rsidP="005F37C7">
      <w:pPr>
        <w:pStyle w:val="Liststycke"/>
        <w:spacing w:after="0" w:afterAutospacing="0" w:line="240" w:lineRule="auto"/>
        <w:ind w:left="1080"/>
      </w:pPr>
      <w:r w:rsidRPr="005F37C7">
        <w:t xml:space="preserve">Havet är en global vattenmassa som täcker cirka 71 % av jordens yta. Det är ett komplext system som består av många olika egenskaper, till exempel temperatur, salthalt, djup och näringsämnen. </w:t>
      </w:r>
    </w:p>
    <w:p w14:paraId="07897C19" w14:textId="77777777" w:rsidR="005F37C7" w:rsidRPr="005F37C7" w:rsidRDefault="005F37C7" w:rsidP="005F37C7">
      <w:pPr>
        <w:numPr>
          <w:ilvl w:val="0"/>
          <w:numId w:val="10"/>
        </w:numPr>
        <w:spacing w:after="0" w:afterAutospacing="0" w:line="240" w:lineRule="auto"/>
        <w:rPr>
          <w:b/>
          <w:bCs/>
        </w:rPr>
      </w:pPr>
      <w:r w:rsidRPr="005F37C7">
        <w:rPr>
          <w:b/>
          <w:bCs/>
        </w:rPr>
        <w:t>Havet och livet i havet formar jordens egenskaper.</w:t>
      </w:r>
    </w:p>
    <w:p w14:paraId="406A9004" w14:textId="77777777" w:rsidR="005F37C7" w:rsidRPr="005F37C7" w:rsidRDefault="005F37C7" w:rsidP="005F37C7">
      <w:pPr>
        <w:pStyle w:val="Liststycke"/>
        <w:spacing w:after="0" w:afterAutospacing="0" w:line="240" w:lineRule="auto"/>
        <w:ind w:left="1080"/>
      </w:pPr>
      <w:r w:rsidRPr="005F37C7">
        <w:t xml:space="preserve">Havet har en stor inverkan på jordens klimat, väder och miljö. Det hjälper till att reglera temperaturen på jorden, förhindra stormar och ge syre till atmosfären. </w:t>
      </w:r>
    </w:p>
    <w:p w14:paraId="5323C77D" w14:textId="77777777" w:rsidR="005F37C7" w:rsidRPr="005F37C7" w:rsidRDefault="005F37C7" w:rsidP="005F37C7">
      <w:pPr>
        <w:numPr>
          <w:ilvl w:val="0"/>
          <w:numId w:val="10"/>
        </w:numPr>
        <w:spacing w:after="0" w:afterAutospacing="0" w:line="240" w:lineRule="auto"/>
        <w:rPr>
          <w:b/>
          <w:bCs/>
        </w:rPr>
      </w:pPr>
      <w:r w:rsidRPr="005F37C7">
        <w:rPr>
          <w:b/>
          <w:bCs/>
        </w:rPr>
        <w:t>Havet har stort inflytande på väder och klimat.</w:t>
      </w:r>
    </w:p>
    <w:p w14:paraId="1EA8DEAE" w14:textId="77777777" w:rsidR="005F37C7" w:rsidRPr="005F37C7" w:rsidRDefault="005F37C7" w:rsidP="005F37C7">
      <w:pPr>
        <w:pStyle w:val="Liststycke"/>
        <w:spacing w:after="0" w:afterAutospacing="0" w:line="240" w:lineRule="auto"/>
        <w:ind w:left="1080"/>
      </w:pPr>
      <w:r w:rsidRPr="005F37C7">
        <w:t xml:space="preserve">Havet är en viktig del av klimatsystemet. Det absorberar och lagrar koldioxid, vilket hjälper till att reglera jordens temperatur. Havet är också en viktig källa till vind och regn, som är viktiga för vädersystemet. </w:t>
      </w:r>
    </w:p>
    <w:p w14:paraId="4F736BA3" w14:textId="77777777" w:rsidR="005F37C7" w:rsidRPr="005F37C7" w:rsidRDefault="005F37C7" w:rsidP="005F37C7">
      <w:pPr>
        <w:numPr>
          <w:ilvl w:val="0"/>
          <w:numId w:val="10"/>
        </w:numPr>
        <w:spacing w:after="0" w:afterAutospacing="0" w:line="240" w:lineRule="auto"/>
        <w:rPr>
          <w:b/>
          <w:bCs/>
        </w:rPr>
      </w:pPr>
      <w:r w:rsidRPr="005F37C7">
        <w:rPr>
          <w:b/>
          <w:bCs/>
        </w:rPr>
        <w:t>Havet gör jorden beboelig.</w:t>
      </w:r>
    </w:p>
    <w:p w14:paraId="19F52F6C" w14:textId="77777777" w:rsidR="005F37C7" w:rsidRPr="005F37C7" w:rsidRDefault="005F37C7" w:rsidP="005F37C7">
      <w:pPr>
        <w:pStyle w:val="Liststycke"/>
        <w:spacing w:after="0" w:afterAutospacing="0" w:line="240" w:lineRule="auto"/>
        <w:ind w:left="1080"/>
      </w:pPr>
      <w:r w:rsidRPr="005F37C7">
        <w:t xml:space="preserve">Havet är en viktig källa till mat, syre och andra resurser. Det är också en viktig plats för rekreation och turism. </w:t>
      </w:r>
    </w:p>
    <w:p w14:paraId="6E290897" w14:textId="77777777" w:rsidR="005F37C7" w:rsidRPr="005F37C7" w:rsidRDefault="005F37C7" w:rsidP="005F37C7">
      <w:pPr>
        <w:numPr>
          <w:ilvl w:val="0"/>
          <w:numId w:val="10"/>
        </w:numPr>
        <w:spacing w:after="0" w:afterAutospacing="0" w:line="240" w:lineRule="auto"/>
        <w:rPr>
          <w:b/>
          <w:bCs/>
        </w:rPr>
      </w:pPr>
      <w:r w:rsidRPr="005F37C7">
        <w:rPr>
          <w:b/>
          <w:bCs/>
        </w:rPr>
        <w:t>Havet möjliggör en stor mångfald av liv och ekosystem.</w:t>
      </w:r>
    </w:p>
    <w:p w14:paraId="373B7833" w14:textId="77777777" w:rsidR="005F37C7" w:rsidRPr="005F37C7" w:rsidRDefault="005F37C7" w:rsidP="005F37C7">
      <w:pPr>
        <w:pStyle w:val="Liststycke"/>
        <w:spacing w:after="0" w:afterAutospacing="0" w:line="240" w:lineRule="auto"/>
        <w:ind w:left="1080"/>
      </w:pPr>
      <w:r w:rsidRPr="005F37C7">
        <w:t xml:space="preserve">Havet är hem för en stor mångfald av liv, från små plankton till stora valar. Det finns också många olika typer av ekosystem i havet, till exempel kustzonen, den öppna sjön och havsbotten. </w:t>
      </w:r>
    </w:p>
    <w:p w14:paraId="7F7F1337" w14:textId="77777777" w:rsidR="005F37C7" w:rsidRPr="005F37C7" w:rsidRDefault="005F37C7" w:rsidP="00E67F64">
      <w:pPr>
        <w:numPr>
          <w:ilvl w:val="0"/>
          <w:numId w:val="10"/>
        </w:numPr>
        <w:spacing w:after="0" w:afterAutospacing="0" w:line="240" w:lineRule="auto"/>
        <w:rPr>
          <w:b/>
          <w:bCs/>
        </w:rPr>
      </w:pPr>
      <w:r w:rsidRPr="005F37C7">
        <w:rPr>
          <w:b/>
          <w:bCs/>
        </w:rPr>
        <w:t>Vi människor är beroende av havet.</w:t>
      </w:r>
    </w:p>
    <w:p w14:paraId="49112B40" w14:textId="77777777" w:rsidR="005F37C7" w:rsidRDefault="005F37C7" w:rsidP="00E67F64">
      <w:pPr>
        <w:pStyle w:val="Liststycke"/>
        <w:spacing w:after="0" w:afterAutospacing="0" w:line="240" w:lineRule="auto"/>
        <w:ind w:left="1080"/>
      </w:pPr>
      <w:r w:rsidRPr="005F37C7">
        <w:t xml:space="preserve">Vi människor är beroende av havet för mat, syre, klimatreglering och andra resurser. Det är därför viktigt att vi skyddar havet och dess resurser. </w:t>
      </w:r>
    </w:p>
    <w:p w14:paraId="3173E4B0" w14:textId="79DD565B" w:rsidR="00E67F64" w:rsidRDefault="004E489D" w:rsidP="00E67F64">
      <w:pPr>
        <w:pStyle w:val="Liststycke"/>
        <w:numPr>
          <w:ilvl w:val="0"/>
          <w:numId w:val="10"/>
        </w:numPr>
        <w:spacing w:after="0"/>
        <w:rPr>
          <w:b/>
          <w:bCs/>
        </w:rPr>
      </w:pPr>
      <w:r>
        <w:rPr>
          <w:b/>
          <w:bCs/>
        </w:rPr>
        <w:t>Havet är i stort outforskat</w:t>
      </w:r>
      <w:r w:rsidR="00E67F64" w:rsidRPr="00E67F64">
        <w:rPr>
          <w:b/>
          <w:bCs/>
        </w:rPr>
        <w:t>.</w:t>
      </w:r>
    </w:p>
    <w:p w14:paraId="6E824488" w14:textId="39A2E5B7" w:rsidR="004E489D" w:rsidRPr="00465DD2" w:rsidRDefault="004E489D" w:rsidP="004E489D">
      <w:pPr>
        <w:pStyle w:val="Liststycke"/>
        <w:spacing w:after="0" w:afterAutospacing="0" w:line="240" w:lineRule="auto"/>
        <w:ind w:left="1080"/>
      </w:pPr>
      <w:r w:rsidRPr="00465DD2">
        <w:t xml:space="preserve">Havet är den </w:t>
      </w:r>
      <w:r>
        <w:t>minst</w:t>
      </w:r>
      <w:r w:rsidRPr="00465DD2">
        <w:t xml:space="preserve"> utforskade platsen på jorden - mindre än 20 % av den</w:t>
      </w:r>
      <w:r>
        <w:t xml:space="preserve"> </w:t>
      </w:r>
      <w:r w:rsidRPr="00465DD2">
        <w:t>har</w:t>
      </w:r>
      <w:r>
        <w:t xml:space="preserve"> </w:t>
      </w:r>
      <w:r w:rsidRPr="00465DD2">
        <w:t>av den har utforskats. Nästa generations upptäcktsresande och forskareforskare kommer att finna stora möjligheter till upptäckt, innovation och</w:t>
      </w:r>
      <w:r>
        <w:t xml:space="preserve"> </w:t>
      </w:r>
      <w:proofErr w:type="spellStart"/>
      <w:r w:rsidRPr="00465DD2">
        <w:t>och</w:t>
      </w:r>
      <w:proofErr w:type="spellEnd"/>
      <w:r w:rsidRPr="00465DD2">
        <w:t xml:space="preserve"> undersökningar.</w:t>
      </w:r>
    </w:p>
    <w:p w14:paraId="2F77B4FF" w14:textId="77777777" w:rsidR="004E489D" w:rsidRDefault="004E489D" w:rsidP="004E489D">
      <w:pPr>
        <w:spacing w:after="0"/>
        <w:ind w:left="360"/>
      </w:pPr>
    </w:p>
    <w:p w14:paraId="461903F6" w14:textId="5E59A0B9" w:rsidR="00E67F64" w:rsidRPr="00E67F64" w:rsidRDefault="00E67F64" w:rsidP="004E489D">
      <w:pPr>
        <w:spacing w:after="0"/>
        <w:ind w:left="360"/>
      </w:pPr>
      <w:r w:rsidRPr="00E67F64">
        <w:t xml:space="preserve">Vi alla kan göra något för att skydda havet. Vi kan till exempel minska vår konsumtion av plast, välja hållbara fiskemetoder och stödja organisationer som arbetar för att skydda havet. </w:t>
      </w:r>
    </w:p>
    <w:p w14:paraId="110A7E3D" w14:textId="77777777" w:rsidR="00E67F64" w:rsidRPr="005F37C7" w:rsidRDefault="00E67F64" w:rsidP="005F37C7">
      <w:pPr>
        <w:pStyle w:val="Liststycke"/>
        <w:spacing w:after="0" w:afterAutospacing="0" w:line="240" w:lineRule="auto"/>
        <w:ind w:left="1080"/>
      </w:pPr>
    </w:p>
    <w:p w14:paraId="32B52346" w14:textId="77777777" w:rsidR="005F37C7" w:rsidRPr="005F37C7" w:rsidRDefault="005F37C7" w:rsidP="005F37C7">
      <w:pPr>
        <w:spacing w:after="0" w:afterAutospacing="0" w:line="240" w:lineRule="auto"/>
        <w:ind w:left="360"/>
      </w:pPr>
      <w:r w:rsidRPr="005F37C7">
        <w:t>De sju principerna för havsmedvetenhet är en viktig grund för att förstå havet och dess betydelse för oss människor. Genom att lära oss om dessa principer kan vi ta ansvarsfulla beslut som skyddar havet för kommande generationer.</w:t>
      </w:r>
    </w:p>
    <w:p w14:paraId="0B72268A" w14:textId="77777777" w:rsidR="00FA7849" w:rsidRPr="00465DD2" w:rsidRDefault="00FA7849" w:rsidP="00FA7849">
      <w:pPr>
        <w:spacing w:after="0" w:afterAutospacing="0" w:line="240" w:lineRule="auto"/>
      </w:pPr>
    </w:p>
    <w:sectPr w:rsidR="00FA7849" w:rsidRPr="00465DD2" w:rsidSect="00801525">
      <w:footerReference w:type="default" r:id="rId8"/>
      <w:pgSz w:w="11906" w:h="16838"/>
      <w:pgMar w:top="2268" w:right="1985" w:bottom="2835"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824E9E" w14:textId="77777777" w:rsidR="00801525" w:rsidRDefault="00801525" w:rsidP="00392952">
      <w:pPr>
        <w:spacing w:after="0" w:line="240" w:lineRule="auto"/>
      </w:pPr>
      <w:r>
        <w:separator/>
      </w:r>
    </w:p>
  </w:endnote>
  <w:endnote w:type="continuationSeparator" w:id="0">
    <w:p w14:paraId="6F2257A9" w14:textId="77777777" w:rsidR="00801525" w:rsidRDefault="00801525" w:rsidP="00392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Body CS)">
    <w:altName w:val="Times New Roman"/>
    <w:panose1 w:val="020B0604020202020204"/>
    <w:charset w:val="00"/>
    <w:family w:val="roman"/>
    <w:pitch w:val="default"/>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Light">
    <w:altName w:val="Calibri"/>
    <w:panose1 w:val="020B0403020202020204"/>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3FCD4" w14:textId="77777777" w:rsidR="00392952" w:rsidRDefault="00392952">
    <w:pPr>
      <w:pStyle w:val="Sidfot"/>
    </w:pPr>
  </w:p>
  <w:tbl>
    <w:tblPr>
      <w:tblStyle w:val="Tabellrutnt"/>
      <w:tblW w:w="0" w:type="auto"/>
      <w:tblBorders>
        <w:top w:val="single" w:sz="2" w:space="0" w:color="404040" w:themeColor="text1" w:themeTint="BF"/>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2741"/>
      <w:gridCol w:w="1667"/>
    </w:tblGrid>
    <w:tr w:rsidR="00392952" w:rsidRPr="00694CFB" w14:paraId="57DB94CA" w14:textId="77777777" w:rsidTr="00254084">
      <w:tc>
        <w:tcPr>
          <w:tcW w:w="3544" w:type="dxa"/>
          <w:vAlign w:val="center"/>
        </w:tcPr>
        <w:p w14:paraId="11A721B7" w14:textId="77777777" w:rsidR="00392952" w:rsidRDefault="00392952" w:rsidP="00254084">
          <w:pPr>
            <w:pStyle w:val="Sidfot"/>
          </w:pPr>
        </w:p>
        <w:p w14:paraId="53C53502" w14:textId="77777777" w:rsidR="00392952" w:rsidRDefault="00392952" w:rsidP="00254084">
          <w:pPr>
            <w:pStyle w:val="Sidfot"/>
          </w:pPr>
          <w:r>
            <w:rPr>
              <w:noProof/>
            </w:rPr>
            <w:drawing>
              <wp:inline distT="0" distB="0" distL="0" distR="0" wp14:anchorId="187154EA" wp14:editId="4ED3554C">
                <wp:extent cx="1890000" cy="252000"/>
                <wp:effectExtent l="0" t="0" r="2540" b="2540"/>
                <wp:docPr id="2" name="Picture 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890000" cy="252000"/>
                        </a:xfrm>
                        <a:prstGeom prst="rect">
                          <a:avLst/>
                        </a:prstGeom>
                      </pic:spPr>
                    </pic:pic>
                  </a:graphicData>
                </a:graphic>
              </wp:inline>
            </w:drawing>
          </w:r>
        </w:p>
      </w:tc>
      <w:tc>
        <w:tcPr>
          <w:tcW w:w="2835" w:type="dxa"/>
          <w:vAlign w:val="center"/>
        </w:tcPr>
        <w:p w14:paraId="4F8F6B29" w14:textId="77777777" w:rsidR="00392952" w:rsidRDefault="00392952" w:rsidP="00254084">
          <w:pPr>
            <w:pStyle w:val="Sidfot"/>
          </w:pPr>
        </w:p>
        <w:p w14:paraId="4C0EF124" w14:textId="77777777" w:rsidR="006032E9" w:rsidRPr="00465DD2" w:rsidRDefault="000C5C56">
          <w:pPr>
            <w:pStyle w:val="Sidfot"/>
          </w:pPr>
          <w:r w:rsidRPr="00465DD2">
            <w:t>Havets röst</w:t>
          </w:r>
          <w:r w:rsidRPr="00465DD2">
            <w:br/>
            <w:t>Rydbo Mossväg 16, 184 94 Åkersberga</w:t>
          </w:r>
        </w:p>
      </w:tc>
      <w:tc>
        <w:tcPr>
          <w:tcW w:w="1557" w:type="dxa"/>
          <w:vAlign w:val="center"/>
        </w:tcPr>
        <w:p w14:paraId="7445C578" w14:textId="77777777" w:rsidR="00392952" w:rsidRPr="00465DD2" w:rsidRDefault="00392952" w:rsidP="00254084">
          <w:pPr>
            <w:pStyle w:val="Sidfot"/>
          </w:pPr>
        </w:p>
        <w:p w14:paraId="33B5932B" w14:textId="77777777" w:rsidR="006032E9" w:rsidRDefault="000C5C56">
          <w:pPr>
            <w:pStyle w:val="Sidfot"/>
            <w:rPr>
              <w:lang w:val="en-US"/>
            </w:rPr>
          </w:pPr>
          <w:r w:rsidRPr="004E1A87">
            <w:rPr>
              <w:lang w:val="en-US"/>
            </w:rPr>
            <w:t xml:space="preserve">hello@voiceoftheocean.org </w:t>
          </w:r>
          <w:r w:rsidRPr="004E1A87">
            <w:rPr>
              <w:lang w:val="en-US"/>
            </w:rPr>
            <w:br/>
            <w:t>voiceoftheocean.org</w:t>
          </w:r>
        </w:p>
      </w:tc>
    </w:tr>
  </w:tbl>
  <w:p w14:paraId="1DE7DDC1" w14:textId="77777777" w:rsidR="00D80097" w:rsidRPr="004E1A87" w:rsidRDefault="00D80097">
    <w:pPr>
      <w:pStyle w:val="Sidfot"/>
      <w:rPr>
        <w:lang w:val="en-US"/>
      </w:rPr>
    </w:pPr>
    <w:r w:rsidRPr="004E1A87">
      <w:rPr>
        <w:lang w:val="en-US"/>
      </w:rPr>
      <w:br/>
    </w:r>
    <w:r w:rsidRPr="004E1A87">
      <w:rPr>
        <w:lang w:val="en-US"/>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A58C6" w14:textId="77777777" w:rsidR="00801525" w:rsidRDefault="00801525" w:rsidP="00392952">
      <w:pPr>
        <w:spacing w:after="0" w:line="240" w:lineRule="auto"/>
      </w:pPr>
      <w:r>
        <w:separator/>
      </w:r>
    </w:p>
  </w:footnote>
  <w:footnote w:type="continuationSeparator" w:id="0">
    <w:p w14:paraId="3D40BB41" w14:textId="77777777" w:rsidR="00801525" w:rsidRDefault="00801525" w:rsidP="003929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1D9C"/>
    <w:multiLevelType w:val="hybridMultilevel"/>
    <w:tmpl w:val="4E36DFCA"/>
    <w:lvl w:ilvl="0" w:tplc="F3883C88">
      <w:start w:val="1"/>
      <w:numFmt w:val="decimal"/>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6C27E97"/>
    <w:multiLevelType w:val="multilevel"/>
    <w:tmpl w:val="7062E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0755A"/>
    <w:multiLevelType w:val="multilevel"/>
    <w:tmpl w:val="B4CEE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B16D4"/>
    <w:multiLevelType w:val="hybridMultilevel"/>
    <w:tmpl w:val="E37A3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8E090C"/>
    <w:multiLevelType w:val="multilevel"/>
    <w:tmpl w:val="62049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1536B1"/>
    <w:multiLevelType w:val="hybridMultilevel"/>
    <w:tmpl w:val="D1961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1707CE"/>
    <w:multiLevelType w:val="multilevel"/>
    <w:tmpl w:val="2000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3175B0"/>
    <w:multiLevelType w:val="multilevel"/>
    <w:tmpl w:val="3F12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975B91"/>
    <w:multiLevelType w:val="hybridMultilevel"/>
    <w:tmpl w:val="7562D0CE"/>
    <w:lvl w:ilvl="0" w:tplc="1B1425D8">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7546D99"/>
    <w:multiLevelType w:val="multilevel"/>
    <w:tmpl w:val="956E2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0A310D"/>
    <w:multiLevelType w:val="multilevel"/>
    <w:tmpl w:val="DF54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375361">
    <w:abstractNumId w:val="5"/>
  </w:num>
  <w:num w:numId="2" w16cid:durableId="1104349923">
    <w:abstractNumId w:val="3"/>
  </w:num>
  <w:num w:numId="3" w16cid:durableId="512770952">
    <w:abstractNumId w:val="0"/>
  </w:num>
  <w:num w:numId="4" w16cid:durableId="723914327">
    <w:abstractNumId w:val="4"/>
  </w:num>
  <w:num w:numId="5" w16cid:durableId="1636830102">
    <w:abstractNumId w:val="9"/>
  </w:num>
  <w:num w:numId="6" w16cid:durableId="1499420630">
    <w:abstractNumId w:val="6"/>
  </w:num>
  <w:num w:numId="7" w16cid:durableId="1881167750">
    <w:abstractNumId w:val="2"/>
  </w:num>
  <w:num w:numId="8" w16cid:durableId="919292103">
    <w:abstractNumId w:val="1"/>
  </w:num>
  <w:num w:numId="9" w16cid:durableId="1837455337">
    <w:abstractNumId w:val="7"/>
  </w:num>
  <w:num w:numId="10" w16cid:durableId="419790076">
    <w:abstractNumId w:val="8"/>
  </w:num>
  <w:num w:numId="11" w16cid:durableId="21007104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87"/>
    <w:rsid w:val="00053293"/>
    <w:rsid w:val="000B0B0E"/>
    <w:rsid w:val="000C5C56"/>
    <w:rsid w:val="00207633"/>
    <w:rsid w:val="00254084"/>
    <w:rsid w:val="00265805"/>
    <w:rsid w:val="00392952"/>
    <w:rsid w:val="00465DD2"/>
    <w:rsid w:val="00467BDA"/>
    <w:rsid w:val="004E1A87"/>
    <w:rsid w:val="004E489D"/>
    <w:rsid w:val="0059438C"/>
    <w:rsid w:val="005F37C7"/>
    <w:rsid w:val="006032E9"/>
    <w:rsid w:val="00694CFB"/>
    <w:rsid w:val="00801525"/>
    <w:rsid w:val="008F7582"/>
    <w:rsid w:val="00915AF4"/>
    <w:rsid w:val="00936F34"/>
    <w:rsid w:val="00944973"/>
    <w:rsid w:val="00A23CF3"/>
    <w:rsid w:val="00A57DF2"/>
    <w:rsid w:val="00B6088E"/>
    <w:rsid w:val="00D80097"/>
    <w:rsid w:val="00E67F64"/>
    <w:rsid w:val="00FA2312"/>
    <w:rsid w:val="00FA784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8BD89"/>
  <w15:chartTrackingRefBased/>
  <w15:docId w15:val="{8BCAD9AF-9DF5-7448-BD2E-1391567C6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097"/>
    <w:pPr>
      <w:spacing w:after="100" w:afterAutospacing="1" w:line="276" w:lineRule="auto"/>
    </w:pPr>
    <w:rPr>
      <w:rFonts w:ascii="Helvetica" w:hAnsi="Helvetica" w:cs="Times New Roman (Body CS)"/>
      <w:sz w:val="20"/>
    </w:rPr>
  </w:style>
  <w:style w:type="paragraph" w:styleId="Rubrik1">
    <w:name w:val="heading 1"/>
    <w:basedOn w:val="Normal"/>
    <w:next w:val="Normal"/>
    <w:link w:val="Rubrik1Char"/>
    <w:uiPriority w:val="9"/>
    <w:qFormat/>
    <w:rsid w:val="00B6088E"/>
    <w:pPr>
      <w:keepNext/>
      <w:keepLines/>
      <w:spacing w:before="240" w:after="0" w:afterAutospacing="0" w:line="240" w:lineRule="auto"/>
      <w:outlineLvl w:val="0"/>
    </w:pPr>
    <w:rPr>
      <w:rFonts w:eastAsiaTheme="majorEastAsia" w:cs="Times New Roman (Headings CS)"/>
      <w:b/>
      <w:sz w:val="52"/>
      <w:szCs w:val="32"/>
    </w:rPr>
  </w:style>
  <w:style w:type="paragraph" w:styleId="Rubrik2">
    <w:name w:val="heading 2"/>
    <w:basedOn w:val="Normal"/>
    <w:next w:val="Normal"/>
    <w:link w:val="Rubrik2Char"/>
    <w:uiPriority w:val="9"/>
    <w:unhideWhenUsed/>
    <w:qFormat/>
    <w:rsid w:val="00265805"/>
    <w:pPr>
      <w:keepNext/>
      <w:keepLines/>
      <w:spacing w:before="240" w:after="0" w:afterAutospacing="0"/>
      <w:outlineLvl w:val="1"/>
    </w:pPr>
    <w:rPr>
      <w:rFonts w:eastAsiaTheme="majorEastAsia" w:cs="Times New Roman (Headings CS)"/>
      <w:b/>
      <w:sz w:val="40"/>
      <w:szCs w:val="26"/>
    </w:rPr>
  </w:style>
  <w:style w:type="paragraph" w:styleId="Rubrik3">
    <w:name w:val="heading 3"/>
    <w:basedOn w:val="Normal"/>
    <w:next w:val="Normal"/>
    <w:link w:val="Rubrik3Char"/>
    <w:uiPriority w:val="9"/>
    <w:unhideWhenUsed/>
    <w:qFormat/>
    <w:rsid w:val="00265805"/>
    <w:pPr>
      <w:keepNext/>
      <w:keepLines/>
      <w:spacing w:before="240" w:after="0" w:afterAutospacing="0"/>
      <w:outlineLvl w:val="2"/>
    </w:pPr>
    <w:rPr>
      <w:rFonts w:eastAsiaTheme="majorEastAsia" w:cs="Times New Roman (Headings CS)"/>
      <w:b/>
      <w:sz w:val="28"/>
    </w:rPr>
  </w:style>
  <w:style w:type="paragraph" w:styleId="Rubrik4">
    <w:name w:val="heading 4"/>
    <w:basedOn w:val="Normal"/>
    <w:next w:val="Normal"/>
    <w:link w:val="Rubrik4Char"/>
    <w:uiPriority w:val="9"/>
    <w:unhideWhenUsed/>
    <w:qFormat/>
    <w:rsid w:val="00B6088E"/>
    <w:pPr>
      <w:keepNext/>
      <w:keepLines/>
      <w:spacing w:before="240" w:after="0" w:afterAutospacing="0"/>
      <w:outlineLvl w:val="3"/>
    </w:pPr>
    <w:rPr>
      <w:rFonts w:eastAsiaTheme="majorEastAsia" w:cs="Times New Roman (Headings CS)"/>
      <w:b/>
      <w:iCs/>
    </w:rPr>
  </w:style>
  <w:style w:type="paragraph" w:styleId="Rubrik5">
    <w:name w:val="heading 5"/>
    <w:basedOn w:val="Normal"/>
    <w:next w:val="Normal"/>
    <w:link w:val="Rubrik5Char"/>
    <w:uiPriority w:val="9"/>
    <w:unhideWhenUsed/>
    <w:qFormat/>
    <w:rsid w:val="008F7582"/>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392952"/>
    <w:pPr>
      <w:tabs>
        <w:tab w:val="center" w:pos="4513"/>
        <w:tab w:val="right" w:pos="9026"/>
      </w:tabs>
    </w:pPr>
  </w:style>
  <w:style w:type="character" w:customStyle="1" w:styleId="SidhuvudChar">
    <w:name w:val="Sidhuvud Char"/>
    <w:basedOn w:val="Standardstycketeckensnitt"/>
    <w:link w:val="Sidhuvud"/>
    <w:uiPriority w:val="99"/>
    <w:rsid w:val="00392952"/>
  </w:style>
  <w:style w:type="paragraph" w:styleId="Sidfot">
    <w:name w:val="footer"/>
    <w:basedOn w:val="Normal"/>
    <w:link w:val="SidfotChar"/>
    <w:uiPriority w:val="99"/>
    <w:unhideWhenUsed/>
    <w:rsid w:val="00392952"/>
    <w:pPr>
      <w:tabs>
        <w:tab w:val="center" w:pos="4513"/>
        <w:tab w:val="right" w:pos="9026"/>
      </w:tabs>
    </w:pPr>
    <w:rPr>
      <w:rFonts w:ascii="Helvetica Light" w:hAnsi="Helvetica Light"/>
      <w:sz w:val="12"/>
    </w:rPr>
  </w:style>
  <w:style w:type="character" w:customStyle="1" w:styleId="SidfotChar">
    <w:name w:val="Sidfot Char"/>
    <w:basedOn w:val="Standardstycketeckensnitt"/>
    <w:link w:val="Sidfot"/>
    <w:uiPriority w:val="99"/>
    <w:rsid w:val="00392952"/>
    <w:rPr>
      <w:rFonts w:ascii="Helvetica Light" w:hAnsi="Helvetica Light" w:cs="Times New Roman (Body CS)"/>
      <w:sz w:val="12"/>
    </w:rPr>
  </w:style>
  <w:style w:type="table" w:styleId="Tabellrutnt">
    <w:name w:val="Table Grid"/>
    <w:basedOn w:val="Normaltabell"/>
    <w:uiPriority w:val="39"/>
    <w:rsid w:val="00392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392952"/>
    <w:rPr>
      <w:color w:val="0563C1" w:themeColor="hyperlink"/>
      <w:u w:val="single"/>
    </w:rPr>
  </w:style>
  <w:style w:type="character" w:styleId="Olstomnmnande">
    <w:name w:val="Unresolved Mention"/>
    <w:basedOn w:val="Standardstycketeckensnitt"/>
    <w:uiPriority w:val="99"/>
    <w:semiHidden/>
    <w:unhideWhenUsed/>
    <w:rsid w:val="00392952"/>
    <w:rPr>
      <w:color w:val="605E5C"/>
      <w:shd w:val="clear" w:color="auto" w:fill="E1DFDD"/>
    </w:rPr>
  </w:style>
  <w:style w:type="paragraph" w:styleId="Ingetavstnd">
    <w:name w:val="No Spacing"/>
    <w:uiPriority w:val="1"/>
    <w:qFormat/>
    <w:rsid w:val="00D80097"/>
    <w:pPr>
      <w:spacing w:after="100" w:afterAutospacing="1" w:line="276" w:lineRule="auto"/>
    </w:pPr>
    <w:rPr>
      <w:rFonts w:ascii="Helvetica" w:hAnsi="Helvetica" w:cs="Times New Roman (Body CS)"/>
      <w:sz w:val="20"/>
    </w:rPr>
  </w:style>
  <w:style w:type="character" w:customStyle="1" w:styleId="Rubrik1Char">
    <w:name w:val="Rubrik 1 Char"/>
    <w:basedOn w:val="Standardstycketeckensnitt"/>
    <w:link w:val="Rubrik1"/>
    <w:uiPriority w:val="9"/>
    <w:rsid w:val="00B6088E"/>
    <w:rPr>
      <w:rFonts w:ascii="Helvetica" w:eastAsiaTheme="majorEastAsia" w:hAnsi="Helvetica" w:cs="Times New Roman (Headings CS)"/>
      <w:b/>
      <w:sz w:val="52"/>
      <w:szCs w:val="32"/>
    </w:rPr>
  </w:style>
  <w:style w:type="character" w:customStyle="1" w:styleId="Rubrik2Char">
    <w:name w:val="Rubrik 2 Char"/>
    <w:basedOn w:val="Standardstycketeckensnitt"/>
    <w:link w:val="Rubrik2"/>
    <w:uiPriority w:val="9"/>
    <w:rsid w:val="00265805"/>
    <w:rPr>
      <w:rFonts w:ascii="Helvetica" w:eastAsiaTheme="majorEastAsia" w:hAnsi="Helvetica" w:cs="Times New Roman (Headings CS)"/>
      <w:b/>
      <w:sz w:val="40"/>
      <w:szCs w:val="26"/>
    </w:rPr>
  </w:style>
  <w:style w:type="character" w:customStyle="1" w:styleId="Rubrik3Char">
    <w:name w:val="Rubrik 3 Char"/>
    <w:basedOn w:val="Standardstycketeckensnitt"/>
    <w:link w:val="Rubrik3"/>
    <w:uiPriority w:val="9"/>
    <w:rsid w:val="00265805"/>
    <w:rPr>
      <w:rFonts w:ascii="Helvetica" w:eastAsiaTheme="majorEastAsia" w:hAnsi="Helvetica" w:cs="Times New Roman (Headings CS)"/>
      <w:b/>
      <w:sz w:val="28"/>
    </w:rPr>
  </w:style>
  <w:style w:type="paragraph" w:styleId="Rubrik">
    <w:name w:val="Title"/>
    <w:basedOn w:val="Normal"/>
    <w:next w:val="Normal"/>
    <w:link w:val="RubrikChar"/>
    <w:uiPriority w:val="10"/>
    <w:qFormat/>
    <w:rsid w:val="00265805"/>
    <w:pPr>
      <w:pBdr>
        <w:bottom w:val="single" w:sz="2" w:space="12" w:color="auto"/>
      </w:pBdr>
      <w:spacing w:line="240" w:lineRule="auto"/>
      <w:contextualSpacing/>
    </w:pPr>
    <w:rPr>
      <w:rFonts w:eastAsiaTheme="majorEastAsia" w:cstheme="majorBidi"/>
      <w:b/>
      <w:spacing w:val="-10"/>
      <w:kern w:val="28"/>
      <w:sz w:val="56"/>
      <w:szCs w:val="56"/>
    </w:rPr>
  </w:style>
  <w:style w:type="character" w:customStyle="1" w:styleId="RubrikChar">
    <w:name w:val="Rubrik Char"/>
    <w:basedOn w:val="Standardstycketeckensnitt"/>
    <w:link w:val="Rubrik"/>
    <w:uiPriority w:val="10"/>
    <w:rsid w:val="00265805"/>
    <w:rPr>
      <w:rFonts w:ascii="Helvetica" w:eastAsiaTheme="majorEastAsia" w:hAnsi="Helvetica" w:cstheme="majorBidi"/>
      <w:b/>
      <w:spacing w:val="-10"/>
      <w:kern w:val="28"/>
      <w:sz w:val="56"/>
      <w:szCs w:val="56"/>
    </w:rPr>
  </w:style>
  <w:style w:type="character" w:customStyle="1" w:styleId="Rubrik4Char">
    <w:name w:val="Rubrik 4 Char"/>
    <w:basedOn w:val="Standardstycketeckensnitt"/>
    <w:link w:val="Rubrik4"/>
    <w:uiPriority w:val="9"/>
    <w:rsid w:val="00B6088E"/>
    <w:rPr>
      <w:rFonts w:ascii="Helvetica" w:eastAsiaTheme="majorEastAsia" w:hAnsi="Helvetica" w:cs="Times New Roman (Headings CS)"/>
      <w:b/>
      <w:iCs/>
      <w:sz w:val="20"/>
    </w:rPr>
  </w:style>
  <w:style w:type="paragraph" w:styleId="Liststycke">
    <w:name w:val="List Paragraph"/>
    <w:basedOn w:val="Normal"/>
    <w:uiPriority w:val="34"/>
    <w:qFormat/>
    <w:rsid w:val="00B6088E"/>
    <w:pPr>
      <w:ind w:left="720"/>
      <w:contextualSpacing/>
    </w:pPr>
  </w:style>
  <w:style w:type="character" w:customStyle="1" w:styleId="Rubrik5Char">
    <w:name w:val="Rubrik 5 Char"/>
    <w:basedOn w:val="Standardstycketeckensnitt"/>
    <w:link w:val="Rubrik5"/>
    <w:uiPriority w:val="9"/>
    <w:rsid w:val="008F7582"/>
    <w:rPr>
      <w:rFonts w:asciiTheme="majorHAnsi" w:eastAsiaTheme="majorEastAsia" w:hAnsiTheme="majorHAnsi" w:cstheme="majorBidi"/>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337113">
      <w:bodyDiv w:val="1"/>
      <w:marLeft w:val="0"/>
      <w:marRight w:val="0"/>
      <w:marTop w:val="0"/>
      <w:marBottom w:val="0"/>
      <w:divBdr>
        <w:top w:val="none" w:sz="0" w:space="0" w:color="auto"/>
        <w:left w:val="none" w:sz="0" w:space="0" w:color="auto"/>
        <w:bottom w:val="none" w:sz="0" w:space="0" w:color="auto"/>
        <w:right w:val="none" w:sz="0" w:space="0" w:color="auto"/>
      </w:divBdr>
    </w:div>
    <w:div w:id="581989174">
      <w:bodyDiv w:val="1"/>
      <w:marLeft w:val="0"/>
      <w:marRight w:val="0"/>
      <w:marTop w:val="0"/>
      <w:marBottom w:val="0"/>
      <w:divBdr>
        <w:top w:val="none" w:sz="0" w:space="0" w:color="auto"/>
        <w:left w:val="none" w:sz="0" w:space="0" w:color="auto"/>
        <w:bottom w:val="none" w:sz="0" w:space="0" w:color="auto"/>
        <w:right w:val="none" w:sz="0" w:space="0" w:color="auto"/>
      </w:divBdr>
    </w:div>
    <w:div w:id="657463812">
      <w:bodyDiv w:val="1"/>
      <w:marLeft w:val="0"/>
      <w:marRight w:val="0"/>
      <w:marTop w:val="0"/>
      <w:marBottom w:val="0"/>
      <w:divBdr>
        <w:top w:val="none" w:sz="0" w:space="0" w:color="auto"/>
        <w:left w:val="none" w:sz="0" w:space="0" w:color="auto"/>
        <w:bottom w:val="none" w:sz="0" w:space="0" w:color="auto"/>
        <w:right w:val="none" w:sz="0" w:space="0" w:color="auto"/>
      </w:divBdr>
    </w:div>
    <w:div w:id="739055613">
      <w:bodyDiv w:val="1"/>
      <w:marLeft w:val="0"/>
      <w:marRight w:val="0"/>
      <w:marTop w:val="0"/>
      <w:marBottom w:val="0"/>
      <w:divBdr>
        <w:top w:val="none" w:sz="0" w:space="0" w:color="auto"/>
        <w:left w:val="none" w:sz="0" w:space="0" w:color="auto"/>
        <w:bottom w:val="none" w:sz="0" w:space="0" w:color="auto"/>
        <w:right w:val="none" w:sz="0" w:space="0" w:color="auto"/>
      </w:divBdr>
    </w:div>
    <w:div w:id="1097290199">
      <w:bodyDiv w:val="1"/>
      <w:marLeft w:val="0"/>
      <w:marRight w:val="0"/>
      <w:marTop w:val="0"/>
      <w:marBottom w:val="0"/>
      <w:divBdr>
        <w:top w:val="none" w:sz="0" w:space="0" w:color="auto"/>
        <w:left w:val="none" w:sz="0" w:space="0" w:color="auto"/>
        <w:bottom w:val="none" w:sz="0" w:space="0" w:color="auto"/>
        <w:right w:val="none" w:sz="0" w:space="0" w:color="auto"/>
      </w:divBdr>
    </w:div>
    <w:div w:id="1330402281">
      <w:bodyDiv w:val="1"/>
      <w:marLeft w:val="0"/>
      <w:marRight w:val="0"/>
      <w:marTop w:val="0"/>
      <w:marBottom w:val="0"/>
      <w:divBdr>
        <w:top w:val="none" w:sz="0" w:space="0" w:color="auto"/>
        <w:left w:val="none" w:sz="0" w:space="0" w:color="auto"/>
        <w:bottom w:val="none" w:sz="0" w:space="0" w:color="auto"/>
        <w:right w:val="none" w:sz="0" w:space="0" w:color="auto"/>
      </w:divBdr>
    </w:div>
    <w:div w:id="1437211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018niklas/Library/Group%20Containers/UBF8T346G9.Office/User%20Content.localized/Templates.localized/VOTO%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2A717-F396-034C-8DF7-05C167B1D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VOTO Word template.dotx</Template>
  <TotalTime>168</TotalTime>
  <Pages>9</Pages>
  <Words>2003</Words>
  <Characters>11555</Characters>
  <Application>Microsoft Office Word</Application>
  <DocSecurity>0</DocSecurity>
  <Lines>258</Lines>
  <Paragraphs>208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docId:3B91A6E41EFBE436C59247E1EC2A6126</cp:keywords>
  <dc:description/>
  <cp:lastModifiedBy>Niklas Nilsson</cp:lastModifiedBy>
  <cp:revision>3</cp:revision>
  <dcterms:created xsi:type="dcterms:W3CDTF">2023-11-21T10:29:00Z</dcterms:created>
  <dcterms:modified xsi:type="dcterms:W3CDTF">2024-05-15T11:15:00Z</dcterms:modified>
</cp:coreProperties>
</file>