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43496" w14:textId="553CC9D5" w:rsidR="00D80097" w:rsidRPr="004E1A87" w:rsidRDefault="004E1A87" w:rsidP="004E1A87">
      <w:pPr>
        <w:pStyle w:val="Rubrik"/>
        <w:pBdr>
          <w:bottom w:val="single" w:sz="2" w:space="26" w:color="auto"/>
        </w:pBdr>
        <w:rPr>
          <w:sz w:val="44"/>
          <w:szCs w:val="44"/>
          <w:lang w:val="en-US"/>
        </w:rPr>
      </w:pPr>
      <w:r w:rsidRPr="004E1A87">
        <w:rPr>
          <w:sz w:val="44"/>
          <w:szCs w:val="44"/>
          <w:lang w:val="en-US"/>
        </w:rPr>
        <w:t xml:space="preserve">The 7 </w:t>
      </w:r>
      <w:proofErr w:type="gramStart"/>
      <w:r w:rsidRPr="004E1A87">
        <w:rPr>
          <w:sz w:val="44"/>
          <w:szCs w:val="44"/>
          <w:lang w:val="en-US"/>
        </w:rPr>
        <w:t>principle</w:t>
      </w:r>
      <w:proofErr w:type="gramEnd"/>
      <w:r w:rsidRPr="004E1A87">
        <w:rPr>
          <w:sz w:val="44"/>
          <w:szCs w:val="44"/>
          <w:lang w:val="en-US"/>
        </w:rPr>
        <w:t xml:space="preserve"> of Ocean Literacy</w:t>
      </w:r>
    </w:p>
    <w:p w14:paraId="44AA72EF" w14:textId="55FA527D" w:rsidR="004E1A87" w:rsidRPr="004E1A87" w:rsidRDefault="004E1A87" w:rsidP="004E1A87">
      <w:pPr>
        <w:rPr>
          <w:lang w:val="en-US"/>
        </w:rPr>
      </w:pPr>
      <w:r w:rsidRPr="004E1A87">
        <w:rPr>
          <w:lang w:val="en-US"/>
        </w:rPr>
        <w:t>Understanding the ocean’s influence on you, and your influence on the ocean</w:t>
      </w:r>
      <w:r>
        <w:rPr>
          <w:lang w:val="en-US"/>
        </w:rPr>
        <w:br/>
      </w:r>
      <w:r w:rsidRPr="004E1A87">
        <w:rPr>
          <w:lang w:val="en-US"/>
        </w:rPr>
        <w:t>Learn about the 7 Principles of Ocean Literacy, and the steps you can take in your life to help preserve our Oceans. </w:t>
      </w:r>
    </w:p>
    <w:p w14:paraId="1B6252B5" w14:textId="4D97692B" w:rsidR="00B6088E" w:rsidRPr="00A57DF2" w:rsidRDefault="00B6088E" w:rsidP="00254084">
      <w:pPr>
        <w:rPr>
          <w:lang w:val="en-US"/>
        </w:rPr>
      </w:pPr>
    </w:p>
    <w:p w14:paraId="584DCF21" w14:textId="77777777" w:rsidR="004E1A87" w:rsidRPr="004E1A87" w:rsidRDefault="004E1A87" w:rsidP="004E1A87">
      <w:pPr>
        <w:rPr>
          <w:rFonts w:eastAsiaTheme="majorEastAsia" w:cs="Times New Roman (Headings CS)"/>
          <w:b/>
          <w:bCs/>
          <w:sz w:val="52"/>
          <w:szCs w:val="32"/>
          <w:lang w:val="en-US"/>
        </w:rPr>
      </w:pPr>
      <w:r w:rsidRPr="004E1A87">
        <w:rPr>
          <w:rFonts w:eastAsiaTheme="majorEastAsia" w:cs="Times New Roman (Headings CS)"/>
          <w:b/>
          <w:bCs/>
          <w:sz w:val="52"/>
          <w:szCs w:val="32"/>
          <w:lang w:val="en-US"/>
        </w:rPr>
        <w:t>WHAT IS OCEAN LITERACY?</w:t>
      </w:r>
    </w:p>
    <w:p w14:paraId="2AC901FF" w14:textId="6733C64A" w:rsidR="00B6088E" w:rsidRDefault="004E1A87" w:rsidP="00254084">
      <w:pPr>
        <w:rPr>
          <w:lang w:val="en-US"/>
        </w:rPr>
      </w:pPr>
      <w:r w:rsidRPr="004E1A87">
        <w:rPr>
          <w:lang w:val="en-US"/>
        </w:rPr>
        <w:t xml:space="preserve">Ocean literacy is more than just educating or informing the public and the marine and maritime stakeholders about the importance of oceans. Ocean literacy, via the use of </w:t>
      </w:r>
      <w:proofErr w:type="spellStart"/>
      <w:r w:rsidRPr="004E1A87">
        <w:rPr>
          <w:lang w:val="en-US"/>
        </w:rPr>
        <w:t>behavioural</w:t>
      </w:r>
      <w:proofErr w:type="spellEnd"/>
      <w:r w:rsidRPr="004E1A87">
        <w:rPr>
          <w:lang w:val="en-US"/>
        </w:rPr>
        <w:t xml:space="preserve"> change methods and by adopting a system approach, aims at facilitating the creation of an ocean literate society able to transform ocean knowledge into action</w:t>
      </w:r>
      <w:r w:rsidR="00A57DF2">
        <w:rPr>
          <w:lang w:val="en-US"/>
        </w:rPr>
        <w:t>.</w:t>
      </w:r>
    </w:p>
    <w:p w14:paraId="531155F3" w14:textId="77777777" w:rsidR="004E1A87" w:rsidRDefault="004E1A87" w:rsidP="00254084">
      <w:pPr>
        <w:rPr>
          <w:lang w:val="en-US"/>
        </w:rPr>
      </w:pPr>
    </w:p>
    <w:p w14:paraId="3F7972E2" w14:textId="313929F6" w:rsidR="004E1A87" w:rsidRDefault="004E1A87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4CF5418D" w14:textId="77777777" w:rsidR="008F7582" w:rsidRPr="008F7582" w:rsidRDefault="008F7582" w:rsidP="008F7582">
      <w:pPr>
        <w:pStyle w:val="Rubrik"/>
      </w:pPr>
      <w:r w:rsidRPr="008F7582">
        <w:lastRenderedPageBreak/>
        <w:t xml:space="preserve">Earth has </w:t>
      </w:r>
      <w:proofErr w:type="spellStart"/>
      <w:r w:rsidRPr="008F7582">
        <w:t>one</w:t>
      </w:r>
      <w:proofErr w:type="spellEnd"/>
      <w:r w:rsidRPr="008F7582">
        <w:t xml:space="preserve"> </w:t>
      </w:r>
      <w:proofErr w:type="spellStart"/>
      <w:r w:rsidRPr="008F7582">
        <w:t>big</w:t>
      </w:r>
      <w:proofErr w:type="spellEnd"/>
      <w:r w:rsidRPr="008F7582">
        <w:t xml:space="preserve"> ocean </w:t>
      </w:r>
      <w:proofErr w:type="spellStart"/>
      <w:r w:rsidRPr="008F7582">
        <w:t>with</w:t>
      </w:r>
      <w:proofErr w:type="spellEnd"/>
      <w:r w:rsidRPr="008F7582">
        <w:t xml:space="preserve"> </w:t>
      </w:r>
      <w:proofErr w:type="spellStart"/>
      <w:r w:rsidRPr="008F7582">
        <w:t>many</w:t>
      </w:r>
      <w:proofErr w:type="spellEnd"/>
      <w:r w:rsidRPr="008F7582">
        <w:t xml:space="preserve"> features.</w:t>
      </w:r>
    </w:p>
    <w:p w14:paraId="77E08CAB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The ocean is the </w:t>
      </w:r>
      <w:proofErr w:type="spellStart"/>
      <w:r w:rsidRPr="008F7582">
        <w:t>defining</w:t>
      </w:r>
      <w:proofErr w:type="spellEnd"/>
      <w:r w:rsidRPr="008F7582">
        <w:t xml:space="preserve"> </w:t>
      </w:r>
      <w:proofErr w:type="spellStart"/>
      <w:r w:rsidRPr="008F7582">
        <w:t>physical</w:t>
      </w:r>
      <w:proofErr w:type="spellEnd"/>
      <w:r w:rsidRPr="008F7582">
        <w:t xml:space="preserve"> feature on </w:t>
      </w:r>
      <w:proofErr w:type="spellStart"/>
      <w:r w:rsidRPr="008F7582">
        <w:t>our</w:t>
      </w:r>
      <w:proofErr w:type="spellEnd"/>
      <w:r w:rsidRPr="008F7582">
        <w:t xml:space="preserve"> planet Earth-</w:t>
      </w:r>
    </w:p>
    <w:p w14:paraId="7C818323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covering</w:t>
      </w:r>
      <w:proofErr w:type="spellEnd"/>
      <w:r w:rsidRPr="008F7582">
        <w:t xml:space="preserve"> </w:t>
      </w:r>
      <w:proofErr w:type="spellStart"/>
      <w:r w:rsidRPr="008F7582">
        <w:t>approximately</w:t>
      </w:r>
      <w:proofErr w:type="spellEnd"/>
      <w:r w:rsidRPr="008F7582">
        <w:t xml:space="preserve"> 70% </w:t>
      </w:r>
      <w:proofErr w:type="spellStart"/>
      <w:r w:rsidRPr="008F7582">
        <w:t>of</w:t>
      </w:r>
      <w:proofErr w:type="spellEnd"/>
      <w:r w:rsidRPr="008F7582">
        <w:t xml:space="preserve"> the </w:t>
      </w:r>
      <w:proofErr w:type="spellStart"/>
      <w:r w:rsidRPr="008F7582">
        <w:t>planet's</w:t>
      </w:r>
      <w:proofErr w:type="spellEnd"/>
      <w:r w:rsidRPr="008F7582">
        <w:t xml:space="preserve"> </w:t>
      </w:r>
      <w:proofErr w:type="spellStart"/>
      <w:r w:rsidRPr="008F7582">
        <w:t>surface</w:t>
      </w:r>
      <w:proofErr w:type="spellEnd"/>
      <w:r w:rsidRPr="008F7582">
        <w:t xml:space="preserve">. </w:t>
      </w:r>
      <w:proofErr w:type="spellStart"/>
      <w:r w:rsidRPr="008F7582">
        <w:t>There</w:t>
      </w:r>
      <w:proofErr w:type="spellEnd"/>
      <w:r w:rsidRPr="008F7582">
        <w:t xml:space="preserve"> is </w:t>
      </w:r>
      <w:proofErr w:type="spellStart"/>
      <w:r w:rsidRPr="008F7582">
        <w:t>one</w:t>
      </w:r>
      <w:proofErr w:type="spellEnd"/>
    </w:p>
    <w:p w14:paraId="0F90E20F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ocean </w:t>
      </w:r>
      <w:proofErr w:type="spellStart"/>
      <w:r w:rsidRPr="008F7582">
        <w:t>with</w:t>
      </w:r>
      <w:proofErr w:type="spellEnd"/>
      <w:r w:rsidRPr="008F7582">
        <w:t xml:space="preserve"> </w:t>
      </w:r>
      <w:proofErr w:type="spellStart"/>
      <w:r w:rsidRPr="008F7582">
        <w:t>many</w:t>
      </w:r>
      <w:proofErr w:type="spellEnd"/>
      <w:r w:rsidRPr="008F7582">
        <w:t xml:space="preserve"> ocean </w:t>
      </w:r>
      <w:proofErr w:type="spellStart"/>
      <w:r w:rsidRPr="008F7582">
        <w:t>basins</w:t>
      </w:r>
      <w:proofErr w:type="spellEnd"/>
      <w:r w:rsidRPr="008F7582">
        <w:t xml:space="preserve">, </w:t>
      </w:r>
      <w:proofErr w:type="spellStart"/>
      <w:r w:rsidRPr="008F7582">
        <w:t>such</w:t>
      </w:r>
      <w:proofErr w:type="spellEnd"/>
      <w:r w:rsidRPr="008F7582">
        <w:t xml:space="preserve"> as the North Pacific, South</w:t>
      </w:r>
    </w:p>
    <w:p w14:paraId="443D152B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Pacific, North Atlantic, South Atlantic, </w:t>
      </w:r>
      <w:proofErr w:type="gramStart"/>
      <w:r w:rsidRPr="008F7582">
        <w:t>Indian</w:t>
      </w:r>
      <w:proofErr w:type="gramEnd"/>
      <w:r w:rsidRPr="008F7582">
        <w:t>, Southern and Arctic.</w:t>
      </w:r>
    </w:p>
    <w:p w14:paraId="7661E38A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Ocean </w:t>
      </w:r>
      <w:proofErr w:type="spellStart"/>
      <w:r w:rsidRPr="008F7582">
        <w:t>basins</w:t>
      </w:r>
      <w:proofErr w:type="spellEnd"/>
      <w:r w:rsidRPr="008F7582">
        <w:t xml:space="preserve"> </w:t>
      </w:r>
      <w:proofErr w:type="spellStart"/>
      <w:r w:rsidRPr="008F7582">
        <w:t>are</w:t>
      </w:r>
      <w:proofErr w:type="spellEnd"/>
      <w:r w:rsidRPr="008F7582">
        <w:t xml:space="preserve"> </w:t>
      </w:r>
      <w:proofErr w:type="spellStart"/>
      <w:r w:rsidRPr="008F7582">
        <w:t>composed</w:t>
      </w:r>
      <w:proofErr w:type="spellEnd"/>
      <w:r w:rsidRPr="008F7582">
        <w:t xml:space="preserve"> </w:t>
      </w:r>
      <w:proofErr w:type="spellStart"/>
      <w:r w:rsidRPr="008F7582">
        <w:t>of</w:t>
      </w:r>
      <w:proofErr w:type="spellEnd"/>
      <w:r w:rsidRPr="008F7582">
        <w:t xml:space="preserve"> the </w:t>
      </w:r>
      <w:proofErr w:type="spellStart"/>
      <w:r w:rsidRPr="008F7582">
        <w:t>seafloor</w:t>
      </w:r>
      <w:proofErr w:type="spellEnd"/>
      <w:r w:rsidRPr="008F7582">
        <w:t xml:space="preserve"> and all </w:t>
      </w:r>
      <w:proofErr w:type="spellStart"/>
      <w:r w:rsidRPr="008F7582">
        <w:t>of</w:t>
      </w:r>
      <w:proofErr w:type="spellEnd"/>
      <w:r w:rsidRPr="008F7582">
        <w:t xml:space="preserve"> </w:t>
      </w:r>
      <w:proofErr w:type="spellStart"/>
      <w:r w:rsidRPr="008F7582">
        <w:t>its</w:t>
      </w:r>
      <w:proofErr w:type="spellEnd"/>
      <w:r w:rsidRPr="008F7582">
        <w:t xml:space="preserve"> </w:t>
      </w:r>
      <w:proofErr w:type="spellStart"/>
      <w:r w:rsidRPr="008F7582">
        <w:t>geological</w:t>
      </w:r>
      <w:proofErr w:type="spellEnd"/>
    </w:p>
    <w:p w14:paraId="24632BEE" w14:textId="77777777" w:rsidR="008F7582" w:rsidRPr="008F7582" w:rsidRDefault="008F7582" w:rsidP="008F7582">
      <w:pPr>
        <w:spacing w:after="0" w:afterAutospacing="0" w:line="240" w:lineRule="auto"/>
      </w:pPr>
      <w:r w:rsidRPr="008F7582">
        <w:t>features (</w:t>
      </w:r>
      <w:proofErr w:type="spellStart"/>
      <w:r w:rsidRPr="008F7582">
        <w:t>such</w:t>
      </w:r>
      <w:proofErr w:type="spellEnd"/>
      <w:r w:rsidRPr="008F7582">
        <w:t xml:space="preserve"> as </w:t>
      </w:r>
      <w:proofErr w:type="spellStart"/>
      <w:r w:rsidRPr="008F7582">
        <w:t>islands</w:t>
      </w:r>
      <w:proofErr w:type="spellEnd"/>
      <w:r w:rsidRPr="008F7582">
        <w:t xml:space="preserve">, </w:t>
      </w:r>
      <w:proofErr w:type="spellStart"/>
      <w:r w:rsidRPr="008F7582">
        <w:t>trenches</w:t>
      </w:r>
      <w:proofErr w:type="spellEnd"/>
      <w:r w:rsidRPr="008F7582">
        <w:t xml:space="preserve">, mid-ocean </w:t>
      </w:r>
      <w:proofErr w:type="spellStart"/>
      <w:r w:rsidRPr="008F7582">
        <w:t>ridges</w:t>
      </w:r>
      <w:proofErr w:type="spellEnd"/>
      <w:r w:rsidRPr="008F7582">
        <w:t xml:space="preserve"> and </w:t>
      </w:r>
      <w:proofErr w:type="spellStart"/>
      <w:r w:rsidRPr="008F7582">
        <w:t>rift</w:t>
      </w:r>
      <w:proofErr w:type="spellEnd"/>
    </w:p>
    <w:p w14:paraId="0B991A9D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valleys</w:t>
      </w:r>
      <w:proofErr w:type="spellEnd"/>
      <w:r w:rsidRPr="008F7582">
        <w:t xml:space="preserve">) and </w:t>
      </w:r>
      <w:proofErr w:type="spellStart"/>
      <w:r w:rsidRPr="008F7582">
        <w:t>vary</w:t>
      </w:r>
      <w:proofErr w:type="spellEnd"/>
      <w:r w:rsidRPr="008F7582">
        <w:t xml:space="preserve"> in </w:t>
      </w:r>
      <w:proofErr w:type="spellStart"/>
      <w:r w:rsidRPr="008F7582">
        <w:t>size</w:t>
      </w:r>
      <w:proofErr w:type="spellEnd"/>
      <w:r w:rsidRPr="008F7582">
        <w:t xml:space="preserve">, </w:t>
      </w:r>
      <w:proofErr w:type="spellStart"/>
      <w:r w:rsidRPr="008F7582">
        <w:t>shape</w:t>
      </w:r>
      <w:proofErr w:type="spellEnd"/>
      <w:r w:rsidRPr="008F7582">
        <w:t xml:space="preserve"> </w:t>
      </w:r>
      <w:proofErr w:type="gramStart"/>
      <w:r w:rsidRPr="008F7582">
        <w:t>and features</w:t>
      </w:r>
      <w:proofErr w:type="gramEnd"/>
      <w:r w:rsidRPr="008F7582">
        <w:t xml:space="preserve"> </w:t>
      </w:r>
      <w:proofErr w:type="spellStart"/>
      <w:r w:rsidRPr="008F7582">
        <w:t>due</w:t>
      </w:r>
      <w:proofErr w:type="spellEnd"/>
      <w:r w:rsidRPr="008F7582">
        <w:t xml:space="preserve"> to the </w:t>
      </w:r>
      <w:proofErr w:type="spellStart"/>
      <w:r w:rsidRPr="008F7582">
        <w:t>movement</w:t>
      </w:r>
      <w:proofErr w:type="spellEnd"/>
    </w:p>
    <w:p w14:paraId="0B9EA1A6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of</w:t>
      </w:r>
      <w:proofErr w:type="spellEnd"/>
      <w:r w:rsidRPr="008F7582">
        <w:t xml:space="preserve"> </w:t>
      </w:r>
      <w:proofErr w:type="spellStart"/>
      <w:r w:rsidRPr="008F7582">
        <w:t>Earth's</w:t>
      </w:r>
      <w:proofErr w:type="spellEnd"/>
      <w:r w:rsidRPr="008F7582">
        <w:t xml:space="preserve"> </w:t>
      </w:r>
      <w:proofErr w:type="spellStart"/>
      <w:r w:rsidRPr="008F7582">
        <w:t>crust</w:t>
      </w:r>
      <w:proofErr w:type="spellEnd"/>
      <w:r w:rsidRPr="008F7582">
        <w:t xml:space="preserve"> (</w:t>
      </w:r>
      <w:proofErr w:type="spellStart"/>
      <w:r w:rsidRPr="008F7582">
        <w:t>lithosphere</w:t>
      </w:r>
      <w:proofErr w:type="spellEnd"/>
      <w:r w:rsidRPr="008F7582">
        <w:t xml:space="preserve">. </w:t>
      </w:r>
      <w:proofErr w:type="spellStart"/>
      <w:r w:rsidRPr="008F7582">
        <w:t>Earth's</w:t>
      </w:r>
      <w:proofErr w:type="spellEnd"/>
      <w:r w:rsidRPr="008F7582">
        <w:t xml:space="preserve"> </w:t>
      </w:r>
      <w:proofErr w:type="spellStart"/>
      <w:r w:rsidRPr="008F7582">
        <w:t>highest</w:t>
      </w:r>
      <w:proofErr w:type="spellEnd"/>
      <w:r w:rsidRPr="008F7582">
        <w:t xml:space="preserve"> </w:t>
      </w:r>
      <w:proofErr w:type="spellStart"/>
      <w:r w:rsidRPr="008F7582">
        <w:t>peaks</w:t>
      </w:r>
      <w:proofErr w:type="spellEnd"/>
      <w:r w:rsidRPr="008F7582">
        <w:t xml:space="preserve">, </w:t>
      </w:r>
      <w:proofErr w:type="spellStart"/>
      <w:r w:rsidRPr="008F7582">
        <w:t>deepest</w:t>
      </w:r>
      <w:proofErr w:type="spellEnd"/>
      <w:r w:rsidRPr="008F7582">
        <w:t xml:space="preserve"> </w:t>
      </w:r>
      <w:proofErr w:type="spellStart"/>
      <w:r w:rsidRPr="008F7582">
        <w:t>valleys</w:t>
      </w:r>
      <w:proofErr w:type="spellEnd"/>
    </w:p>
    <w:p w14:paraId="5FAC2203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and flattest </w:t>
      </w:r>
      <w:proofErr w:type="spellStart"/>
      <w:r w:rsidRPr="008F7582">
        <w:t>vast</w:t>
      </w:r>
      <w:proofErr w:type="spellEnd"/>
      <w:r w:rsidRPr="008F7582">
        <w:t xml:space="preserve"> </w:t>
      </w:r>
      <w:proofErr w:type="spellStart"/>
      <w:r w:rsidRPr="008F7582">
        <w:t>plains</w:t>
      </w:r>
      <w:proofErr w:type="spellEnd"/>
      <w:r w:rsidRPr="008F7582">
        <w:t xml:space="preserve"> </w:t>
      </w:r>
      <w:proofErr w:type="spellStart"/>
      <w:r w:rsidRPr="008F7582">
        <w:t>are</w:t>
      </w:r>
      <w:proofErr w:type="spellEnd"/>
      <w:r w:rsidRPr="008F7582">
        <w:t xml:space="preserve"> all in the ocean.</w:t>
      </w:r>
    </w:p>
    <w:p w14:paraId="69A1BC95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Throughout</w:t>
      </w:r>
      <w:proofErr w:type="spellEnd"/>
      <w:r w:rsidRPr="008F7582">
        <w:t xml:space="preserve"> the ocean </w:t>
      </w:r>
      <w:proofErr w:type="spellStart"/>
      <w:r w:rsidRPr="008F7582">
        <w:t>there</w:t>
      </w:r>
      <w:proofErr w:type="spellEnd"/>
      <w:r w:rsidRPr="008F7582">
        <w:t xml:space="preserve"> is </w:t>
      </w:r>
      <w:proofErr w:type="spellStart"/>
      <w:r w:rsidRPr="008F7582">
        <w:t>one</w:t>
      </w:r>
      <w:proofErr w:type="spellEnd"/>
      <w:r w:rsidRPr="008F7582">
        <w:t xml:space="preserve"> </w:t>
      </w:r>
      <w:proofErr w:type="spellStart"/>
      <w:r w:rsidRPr="008F7582">
        <w:t>interconnected</w:t>
      </w:r>
      <w:proofErr w:type="spellEnd"/>
      <w:r w:rsidRPr="008F7582">
        <w:t xml:space="preserve"> </w:t>
      </w:r>
      <w:proofErr w:type="spellStart"/>
      <w:r w:rsidRPr="008F7582">
        <w:t>circulation</w:t>
      </w:r>
      <w:proofErr w:type="spellEnd"/>
    </w:p>
    <w:p w14:paraId="7CCC84C1" w14:textId="77777777" w:rsidR="008F7582" w:rsidRPr="008F7582" w:rsidRDefault="008F7582" w:rsidP="008F7582">
      <w:pPr>
        <w:spacing w:after="0" w:afterAutospacing="0" w:line="240" w:lineRule="auto"/>
      </w:pPr>
      <w:r w:rsidRPr="008F7582">
        <w:t xml:space="preserve">system </w:t>
      </w:r>
      <w:proofErr w:type="spellStart"/>
      <w:r w:rsidRPr="008F7582">
        <w:t>powered</w:t>
      </w:r>
      <w:proofErr w:type="spellEnd"/>
      <w:r w:rsidRPr="008F7582">
        <w:t xml:space="preserve"> by </w:t>
      </w:r>
      <w:proofErr w:type="spellStart"/>
      <w:r w:rsidRPr="008F7582">
        <w:t>wind</w:t>
      </w:r>
      <w:proofErr w:type="spellEnd"/>
      <w:r w:rsidRPr="008F7582">
        <w:t xml:space="preserve">, </w:t>
      </w:r>
      <w:proofErr w:type="spellStart"/>
      <w:r w:rsidRPr="008F7582">
        <w:t>tides</w:t>
      </w:r>
      <w:proofErr w:type="spellEnd"/>
      <w:r w:rsidRPr="008F7582">
        <w:t xml:space="preserve">, the force </w:t>
      </w:r>
      <w:proofErr w:type="spellStart"/>
      <w:r w:rsidRPr="008F7582">
        <w:t>of</w:t>
      </w:r>
      <w:proofErr w:type="spellEnd"/>
      <w:r w:rsidRPr="008F7582">
        <w:t xml:space="preserve"> the </w:t>
      </w:r>
      <w:proofErr w:type="spellStart"/>
      <w:r w:rsidRPr="008F7582">
        <w:t>Earth's</w:t>
      </w:r>
      <w:proofErr w:type="spellEnd"/>
      <w:r w:rsidRPr="008F7582">
        <w:t xml:space="preserve"> rotation</w:t>
      </w:r>
    </w:p>
    <w:p w14:paraId="4D0DDE24" w14:textId="77777777" w:rsidR="008F7582" w:rsidRPr="008F7582" w:rsidRDefault="008F7582" w:rsidP="008F7582">
      <w:pPr>
        <w:spacing w:after="0" w:afterAutospacing="0" w:line="240" w:lineRule="auto"/>
      </w:pPr>
      <w:r w:rsidRPr="008F7582">
        <w:t>(</w:t>
      </w:r>
      <w:proofErr w:type="spellStart"/>
      <w:r w:rsidRPr="008F7582">
        <w:t>Coriolis</w:t>
      </w:r>
      <w:proofErr w:type="spellEnd"/>
      <w:r w:rsidRPr="008F7582">
        <w:t xml:space="preserve"> </w:t>
      </w:r>
      <w:proofErr w:type="spellStart"/>
      <w:r w:rsidRPr="008F7582">
        <w:t>effect</w:t>
      </w:r>
      <w:proofErr w:type="spellEnd"/>
      <w:r w:rsidRPr="008F7582">
        <w:t xml:space="preserve">), the </w:t>
      </w:r>
      <w:proofErr w:type="spellStart"/>
      <w:r w:rsidRPr="008F7582">
        <w:t>Sun</w:t>
      </w:r>
      <w:proofErr w:type="spellEnd"/>
      <w:r w:rsidRPr="008F7582">
        <w:t xml:space="preserve">, and </w:t>
      </w:r>
      <w:proofErr w:type="spellStart"/>
      <w:r w:rsidRPr="008F7582">
        <w:t>water</w:t>
      </w:r>
      <w:proofErr w:type="spellEnd"/>
      <w:r w:rsidRPr="008F7582">
        <w:t xml:space="preserve"> </w:t>
      </w:r>
      <w:proofErr w:type="spellStart"/>
      <w:r w:rsidRPr="008F7582">
        <w:t>density</w:t>
      </w:r>
      <w:proofErr w:type="spellEnd"/>
      <w:r w:rsidRPr="008F7582">
        <w:t xml:space="preserve"> </w:t>
      </w:r>
      <w:proofErr w:type="spellStart"/>
      <w:r w:rsidRPr="008F7582">
        <w:t>differences</w:t>
      </w:r>
      <w:proofErr w:type="spellEnd"/>
      <w:r w:rsidRPr="008F7582">
        <w:t xml:space="preserve">. The </w:t>
      </w:r>
      <w:proofErr w:type="spellStart"/>
      <w:r w:rsidRPr="008F7582">
        <w:t>shape</w:t>
      </w:r>
      <w:proofErr w:type="spellEnd"/>
    </w:p>
    <w:p w14:paraId="280FF8DA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of</w:t>
      </w:r>
      <w:proofErr w:type="spellEnd"/>
      <w:r w:rsidRPr="008F7582">
        <w:t xml:space="preserve"> ocean </w:t>
      </w:r>
      <w:proofErr w:type="spellStart"/>
      <w:r w:rsidRPr="008F7582">
        <w:t>basins</w:t>
      </w:r>
      <w:proofErr w:type="spellEnd"/>
      <w:r w:rsidRPr="008F7582">
        <w:t xml:space="preserve"> and </w:t>
      </w:r>
      <w:proofErr w:type="spellStart"/>
      <w:r w:rsidRPr="008F7582">
        <w:t>adjacent</w:t>
      </w:r>
      <w:proofErr w:type="spellEnd"/>
      <w:r w:rsidRPr="008F7582">
        <w:t xml:space="preserve"> land </w:t>
      </w:r>
      <w:proofErr w:type="spellStart"/>
      <w:r w:rsidRPr="008F7582">
        <w:t>masses</w:t>
      </w:r>
      <w:proofErr w:type="spellEnd"/>
      <w:r w:rsidRPr="008F7582">
        <w:t xml:space="preserve"> </w:t>
      </w:r>
      <w:proofErr w:type="spellStart"/>
      <w:r w:rsidRPr="008F7582">
        <w:t>influence</w:t>
      </w:r>
      <w:proofErr w:type="spellEnd"/>
      <w:r w:rsidRPr="008F7582">
        <w:t xml:space="preserve"> the </w:t>
      </w:r>
      <w:proofErr w:type="spellStart"/>
      <w:r w:rsidRPr="008F7582">
        <w:t>path</w:t>
      </w:r>
      <w:proofErr w:type="spellEnd"/>
      <w:r w:rsidRPr="008F7582">
        <w:t xml:space="preserve"> </w:t>
      </w:r>
      <w:proofErr w:type="spellStart"/>
      <w:r w:rsidRPr="008F7582">
        <w:t>of</w:t>
      </w:r>
      <w:proofErr w:type="spellEnd"/>
    </w:p>
    <w:p w14:paraId="07CA7AA5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circulation</w:t>
      </w:r>
      <w:proofErr w:type="spellEnd"/>
      <w:r w:rsidRPr="008F7582">
        <w:t xml:space="preserve">. </w:t>
      </w:r>
      <w:proofErr w:type="spellStart"/>
      <w:r w:rsidRPr="008F7582">
        <w:t>This</w:t>
      </w:r>
      <w:proofErr w:type="spellEnd"/>
      <w:r w:rsidRPr="008F7582">
        <w:t xml:space="preserve"> 'global ocean </w:t>
      </w:r>
      <w:proofErr w:type="spellStart"/>
      <w:r w:rsidRPr="008F7582">
        <w:t>conveyor</w:t>
      </w:r>
      <w:proofErr w:type="spellEnd"/>
      <w:r w:rsidRPr="008F7582">
        <w:t xml:space="preserve"> </w:t>
      </w:r>
      <w:proofErr w:type="spellStart"/>
      <w:r w:rsidRPr="008F7582">
        <w:t>belt</w:t>
      </w:r>
      <w:proofErr w:type="spellEnd"/>
      <w:r w:rsidRPr="008F7582">
        <w:t xml:space="preserve">' </w:t>
      </w:r>
      <w:proofErr w:type="spellStart"/>
      <w:r w:rsidRPr="008F7582">
        <w:t>moves</w:t>
      </w:r>
      <w:proofErr w:type="spellEnd"/>
      <w:r w:rsidRPr="008F7582">
        <w:t xml:space="preserve"> </w:t>
      </w:r>
      <w:proofErr w:type="spellStart"/>
      <w:r w:rsidRPr="008F7582">
        <w:t>water</w:t>
      </w:r>
      <w:proofErr w:type="spellEnd"/>
    </w:p>
    <w:p w14:paraId="7DCFCF4C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throughout</w:t>
      </w:r>
      <w:proofErr w:type="spellEnd"/>
      <w:r w:rsidRPr="008F7582">
        <w:t xml:space="preserve"> all </w:t>
      </w:r>
      <w:proofErr w:type="spellStart"/>
      <w:r w:rsidRPr="008F7582">
        <w:t>of</w:t>
      </w:r>
      <w:proofErr w:type="spellEnd"/>
      <w:r w:rsidRPr="008F7582">
        <w:t xml:space="preserve"> the </w:t>
      </w:r>
      <w:proofErr w:type="spellStart"/>
      <w:r w:rsidRPr="008F7582">
        <w:t>ocean's</w:t>
      </w:r>
      <w:proofErr w:type="spellEnd"/>
      <w:r w:rsidRPr="008F7582">
        <w:t xml:space="preserve"> </w:t>
      </w:r>
      <w:proofErr w:type="spellStart"/>
      <w:r w:rsidRPr="008F7582">
        <w:t>basins</w:t>
      </w:r>
      <w:proofErr w:type="spellEnd"/>
      <w:r w:rsidRPr="008F7582">
        <w:t xml:space="preserve">, transporting </w:t>
      </w:r>
      <w:proofErr w:type="spellStart"/>
      <w:r w:rsidRPr="008F7582">
        <w:t>energy</w:t>
      </w:r>
      <w:proofErr w:type="spellEnd"/>
      <w:r w:rsidRPr="008F7582">
        <w:t xml:space="preserve"> (heat),</w:t>
      </w:r>
    </w:p>
    <w:p w14:paraId="2850A221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matter</w:t>
      </w:r>
      <w:proofErr w:type="spellEnd"/>
      <w:r w:rsidRPr="008F7582">
        <w:t xml:space="preserve">, </w:t>
      </w:r>
      <w:proofErr w:type="gramStart"/>
      <w:r w:rsidRPr="008F7582">
        <w:t>and organisms</w:t>
      </w:r>
      <w:proofErr w:type="gramEnd"/>
      <w:r w:rsidRPr="008F7582">
        <w:t xml:space="preserve"> </w:t>
      </w:r>
      <w:proofErr w:type="spellStart"/>
      <w:r w:rsidRPr="008F7582">
        <w:t>around</w:t>
      </w:r>
      <w:proofErr w:type="spellEnd"/>
      <w:r w:rsidRPr="008F7582">
        <w:t xml:space="preserve"> the ocean. Changes in ocean</w:t>
      </w:r>
    </w:p>
    <w:p w14:paraId="386887B5" w14:textId="77777777" w:rsidR="008F7582" w:rsidRPr="008F7582" w:rsidRDefault="008F7582" w:rsidP="008F7582">
      <w:pPr>
        <w:spacing w:after="0" w:afterAutospacing="0" w:line="240" w:lineRule="auto"/>
      </w:pPr>
      <w:proofErr w:type="spellStart"/>
      <w:r w:rsidRPr="008F7582">
        <w:t>circulation</w:t>
      </w:r>
      <w:proofErr w:type="spellEnd"/>
      <w:r w:rsidRPr="008F7582">
        <w:t xml:space="preserve"> </w:t>
      </w:r>
      <w:proofErr w:type="spellStart"/>
      <w:r w:rsidRPr="008F7582">
        <w:t>have</w:t>
      </w:r>
      <w:proofErr w:type="spellEnd"/>
      <w:r w:rsidRPr="008F7582">
        <w:t xml:space="preserve"> a </w:t>
      </w:r>
      <w:proofErr w:type="spellStart"/>
      <w:r w:rsidRPr="008F7582">
        <w:t>large</w:t>
      </w:r>
      <w:proofErr w:type="spellEnd"/>
      <w:r w:rsidRPr="008F7582">
        <w:t xml:space="preserve"> </w:t>
      </w:r>
      <w:proofErr w:type="spellStart"/>
      <w:r w:rsidRPr="008F7582">
        <w:t>impact</w:t>
      </w:r>
      <w:proofErr w:type="spellEnd"/>
      <w:r w:rsidRPr="008F7582">
        <w:t xml:space="preserve"> on the </w:t>
      </w:r>
      <w:proofErr w:type="spellStart"/>
      <w:r w:rsidRPr="008F7582">
        <w:t>climate</w:t>
      </w:r>
      <w:proofErr w:type="spellEnd"/>
      <w:r w:rsidRPr="008F7582">
        <w:t xml:space="preserve"> and cause </w:t>
      </w:r>
      <w:proofErr w:type="spellStart"/>
      <w:r w:rsidRPr="008F7582">
        <w:t>changes</w:t>
      </w:r>
      <w:proofErr w:type="spellEnd"/>
    </w:p>
    <w:p w14:paraId="790B7E62" w14:textId="1D2AFBAE" w:rsidR="004E1A87" w:rsidRDefault="008F7582" w:rsidP="008F7582">
      <w:pPr>
        <w:spacing w:after="0" w:afterAutospacing="0" w:line="240" w:lineRule="auto"/>
      </w:pPr>
      <w:r w:rsidRPr="008F7582">
        <w:t xml:space="preserve">in </w:t>
      </w:r>
      <w:proofErr w:type="spellStart"/>
      <w:r w:rsidRPr="008F7582">
        <w:t>ecosystems</w:t>
      </w:r>
      <w:proofErr w:type="spellEnd"/>
      <w:r w:rsidRPr="008F7582">
        <w:t>.</w:t>
      </w:r>
    </w:p>
    <w:p w14:paraId="4646D7F6" w14:textId="77777777" w:rsidR="008F7582" w:rsidRDefault="008F7582" w:rsidP="008F7582">
      <w:pPr>
        <w:spacing w:after="0" w:afterAutospacing="0" w:line="240" w:lineRule="auto"/>
      </w:pPr>
    </w:p>
    <w:p w14:paraId="70ADA36D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Sea level is the average height of the sea in relation to the land,</w:t>
      </w:r>
    </w:p>
    <w:p w14:paraId="50637832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proofErr w:type="gramStart"/>
      <w:r w:rsidRPr="008F7582">
        <w:rPr>
          <w:lang w:val="en-US"/>
        </w:rPr>
        <w:t>taking into account</w:t>
      </w:r>
      <w:proofErr w:type="gramEnd"/>
      <w:r w:rsidRPr="008F7582">
        <w:rPr>
          <w:lang w:val="en-US"/>
        </w:rPr>
        <w:t xml:space="preserve"> the differences caused by tides. Sea level</w:t>
      </w:r>
    </w:p>
    <w:p w14:paraId="1306E9B6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changes when plate tectonics changes the volume of the ocean basins and the</w:t>
      </w:r>
    </w:p>
    <w:p w14:paraId="0B40B2E7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land uplift changes. It changes when ice sheets on </w:t>
      </w:r>
      <w:proofErr w:type="gramStart"/>
      <w:r w:rsidRPr="008F7582">
        <w:rPr>
          <w:lang w:val="en-US"/>
        </w:rPr>
        <w:t>land</w:t>
      </w:r>
      <w:proofErr w:type="gramEnd"/>
    </w:p>
    <w:p w14:paraId="4C1BFBD8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melt or grow. It also changes when seawater expands and contracts.</w:t>
      </w:r>
    </w:p>
    <w:p w14:paraId="68996296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as seawater warms and cools.</w:t>
      </w:r>
    </w:p>
    <w:p w14:paraId="5F67FB84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Most of the Earth's water (97 %) is found in the ocean. Seawater has </w:t>
      </w:r>
      <w:proofErr w:type="gramStart"/>
      <w:r w:rsidRPr="008F7582">
        <w:rPr>
          <w:lang w:val="en-US"/>
        </w:rPr>
        <w:t>unique</w:t>
      </w:r>
      <w:proofErr w:type="gramEnd"/>
    </w:p>
    <w:p w14:paraId="3328EDCA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characteristics: it is salty, its freezing point is slightly lower than that of fresh water, its</w:t>
      </w:r>
    </w:p>
    <w:p w14:paraId="44373B5E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water, its density is slightly higher, its electrical conductivity is much higher, and it is </w:t>
      </w:r>
      <w:proofErr w:type="gramStart"/>
      <w:r w:rsidRPr="008F7582">
        <w:rPr>
          <w:lang w:val="en-US"/>
        </w:rPr>
        <w:t>slightly</w:t>
      </w:r>
      <w:proofErr w:type="gramEnd"/>
    </w:p>
    <w:p w14:paraId="15ED6EF3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higher, and it is slightly alkaline. The salt in seawater comes from</w:t>
      </w:r>
    </w:p>
    <w:p w14:paraId="50C62609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eroding land, volcanic emissions, reactions on the seabed and</w:t>
      </w:r>
    </w:p>
    <w:p w14:paraId="5CAE053A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atmospheric deposition.</w:t>
      </w:r>
    </w:p>
    <w:p w14:paraId="1B0B79BC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The ocean is an integral part of the water cycle and is linked to all of the </w:t>
      </w:r>
      <w:proofErr w:type="gramStart"/>
      <w:r w:rsidRPr="008F7582">
        <w:rPr>
          <w:lang w:val="en-US"/>
        </w:rPr>
        <w:t>Earth's</w:t>
      </w:r>
      <w:proofErr w:type="gramEnd"/>
    </w:p>
    <w:p w14:paraId="2249D7D9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all Earth's water reservoirs via evaporation and precipitation.</w:t>
      </w:r>
    </w:p>
    <w:p w14:paraId="05EA5C4E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processes.</w:t>
      </w:r>
    </w:p>
    <w:p w14:paraId="0AE3BFDB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The ocean is connected to large lakes, watersheds and </w:t>
      </w:r>
      <w:proofErr w:type="gramStart"/>
      <w:r w:rsidRPr="008F7582">
        <w:rPr>
          <w:lang w:val="en-US"/>
        </w:rPr>
        <w:t>waterways</w:t>
      </w:r>
      <w:proofErr w:type="gramEnd"/>
    </w:p>
    <w:p w14:paraId="5E43EBC7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as all major watersheds on Earth flow into the sea. Rivers</w:t>
      </w:r>
    </w:p>
    <w:p w14:paraId="6EB92C79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and streams transport nutrients, salts, sediments, and pollutants</w:t>
      </w:r>
    </w:p>
    <w:p w14:paraId="50EC0F79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from catchment areas to estuaries and to the sea.</w:t>
      </w:r>
    </w:p>
    <w:p w14:paraId="4177039D" w14:textId="0B1A75FE" w:rsid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Although the ocean is vast, it is </w:t>
      </w:r>
      <w:proofErr w:type="gramStart"/>
      <w:r w:rsidRPr="008F7582">
        <w:rPr>
          <w:lang w:val="en-US"/>
        </w:rPr>
        <w:t>finite</w:t>
      </w:r>
      <w:proofErr w:type="gramEnd"/>
      <w:r w:rsidRPr="008F7582">
        <w:rPr>
          <w:lang w:val="en-US"/>
        </w:rPr>
        <w:t xml:space="preserve"> and its resources are limited.</w:t>
      </w:r>
    </w:p>
    <w:p w14:paraId="11FDDC8D" w14:textId="5302D90D" w:rsidR="008F7582" w:rsidRDefault="008F7582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2F4D9AAB" w14:textId="651850CC" w:rsidR="008F7582" w:rsidRDefault="008F7582" w:rsidP="008F7582">
      <w:pPr>
        <w:pStyle w:val="Rubrik"/>
        <w:rPr>
          <w:lang w:val="en-US"/>
        </w:rPr>
      </w:pPr>
      <w:r>
        <w:rPr>
          <w:lang w:val="en-US"/>
        </w:rPr>
        <w:lastRenderedPageBreak/>
        <w:t xml:space="preserve">The Ocean and life in the ocean shape the futures of the </w:t>
      </w:r>
      <w:proofErr w:type="gramStart"/>
      <w:r>
        <w:rPr>
          <w:lang w:val="en-US"/>
        </w:rPr>
        <w:t>Earth</w:t>
      </w:r>
      <w:proofErr w:type="gramEnd"/>
    </w:p>
    <w:p w14:paraId="33E31D32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Many soil materials and geochemical cycles originate in the</w:t>
      </w:r>
    </w:p>
    <w:p w14:paraId="2AE3CA60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the sea. Many of the sedimentary rocks that are now exposed on land </w:t>
      </w:r>
      <w:proofErr w:type="gramStart"/>
      <w:r w:rsidRPr="008F7582">
        <w:rPr>
          <w:lang w:val="en-US"/>
        </w:rPr>
        <w:t>were</w:t>
      </w:r>
      <w:proofErr w:type="gramEnd"/>
    </w:p>
    <w:p w14:paraId="7FD79C17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were formed in the sea. Life in the ocean laid down the huge volume of</w:t>
      </w:r>
    </w:p>
    <w:p w14:paraId="0D8C08AF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siliceous and carbonate rocks.</w:t>
      </w:r>
    </w:p>
    <w:p w14:paraId="5035CB75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Changes in the sea level over time have expanded and</w:t>
      </w:r>
    </w:p>
    <w:p w14:paraId="3ACB35F3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continental shelves, created and destroyed inland seas and</w:t>
      </w:r>
    </w:p>
    <w:p w14:paraId="20E17B14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shaped the land surface.</w:t>
      </w:r>
    </w:p>
    <w:p w14:paraId="053B72E7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Erosion - the wearing </w:t>
      </w:r>
      <w:proofErr w:type="spellStart"/>
      <w:r w:rsidRPr="008F7582">
        <w:rPr>
          <w:lang w:val="en-US"/>
        </w:rPr>
        <w:t>away</w:t>
      </w:r>
      <w:proofErr w:type="spellEnd"/>
      <w:r w:rsidRPr="008F7582">
        <w:rPr>
          <w:lang w:val="en-US"/>
        </w:rPr>
        <w:t xml:space="preserve"> of rock, soil, and other biotic and abiotic</w:t>
      </w:r>
    </w:p>
    <w:p w14:paraId="54B3CA14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earth materials - occurs in coastal areas when the wind, waves and</w:t>
      </w:r>
    </w:p>
    <w:p w14:paraId="105C4A05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currents in rivers and oceans move sediment.</w:t>
      </w:r>
    </w:p>
    <w:p w14:paraId="3F9052BF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Sand consists of small pieces of animals, plants, </w:t>
      </w:r>
      <w:proofErr w:type="gramStart"/>
      <w:r w:rsidRPr="008F7582">
        <w:rPr>
          <w:lang w:val="en-US"/>
        </w:rPr>
        <w:t>rocks</w:t>
      </w:r>
      <w:proofErr w:type="gramEnd"/>
      <w:r w:rsidRPr="008F7582">
        <w:rPr>
          <w:lang w:val="en-US"/>
        </w:rPr>
        <w:t xml:space="preserve"> and minerals.</w:t>
      </w:r>
    </w:p>
    <w:p w14:paraId="1EC33451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Most beach sand is eroded from land and transported to the coast by rivers.</w:t>
      </w:r>
    </w:p>
    <w:p w14:paraId="41BAD37A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the coast by rivers, but sand is also eroded from coastal sources </w:t>
      </w:r>
      <w:proofErr w:type="gramStart"/>
      <w:r w:rsidRPr="008F7582">
        <w:rPr>
          <w:lang w:val="en-US"/>
        </w:rPr>
        <w:t>by</w:t>
      </w:r>
      <w:proofErr w:type="gramEnd"/>
    </w:p>
    <w:p w14:paraId="374FD72C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 xml:space="preserve">waves. Sand is redistributed by waves and coastal </w:t>
      </w:r>
      <w:proofErr w:type="gramStart"/>
      <w:r w:rsidRPr="008F7582">
        <w:rPr>
          <w:lang w:val="en-US"/>
        </w:rPr>
        <w:t>currents</w:t>
      </w:r>
      <w:proofErr w:type="gramEnd"/>
    </w:p>
    <w:p w14:paraId="0CFE8363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seasonally.</w:t>
      </w:r>
    </w:p>
    <w:p w14:paraId="1B031C9F" w14:textId="77777777" w:rsidR="008F7582" w:rsidRP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Tectonic activity, changes in sea level and the force of waves affect the physical structure and</w:t>
      </w:r>
    </w:p>
    <w:p w14:paraId="70D195FF" w14:textId="616DC751" w:rsidR="008F7582" w:rsidRDefault="008F7582" w:rsidP="008F7582">
      <w:pPr>
        <w:spacing w:after="0" w:afterAutospacing="0" w:line="240" w:lineRule="auto"/>
        <w:rPr>
          <w:lang w:val="en-US"/>
        </w:rPr>
      </w:pPr>
      <w:r w:rsidRPr="008F7582">
        <w:rPr>
          <w:lang w:val="en-US"/>
        </w:rPr>
        <w:t>physical structure and landforms of the coast.</w:t>
      </w:r>
    </w:p>
    <w:p w14:paraId="1BFE01F2" w14:textId="77777777" w:rsidR="008F7582" w:rsidRDefault="008F7582" w:rsidP="008F7582">
      <w:pPr>
        <w:spacing w:after="0" w:afterAutospacing="0" w:line="240" w:lineRule="auto"/>
        <w:rPr>
          <w:lang w:val="en-US"/>
        </w:rPr>
      </w:pPr>
    </w:p>
    <w:p w14:paraId="03957128" w14:textId="1722B39F" w:rsidR="008F7582" w:rsidRDefault="008F7582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2951950F" w14:textId="31C3E859" w:rsidR="008F7582" w:rsidRDefault="00915AF4" w:rsidP="00915AF4">
      <w:pPr>
        <w:pStyle w:val="Rubrik"/>
        <w:rPr>
          <w:lang w:val="en-US"/>
        </w:rPr>
      </w:pPr>
      <w:r>
        <w:rPr>
          <w:lang w:val="en-US"/>
        </w:rPr>
        <w:lastRenderedPageBreak/>
        <w:t xml:space="preserve">The Ocean is a major influence on weather and </w:t>
      </w:r>
      <w:proofErr w:type="gramStart"/>
      <w:r>
        <w:rPr>
          <w:lang w:val="en-US"/>
        </w:rPr>
        <w:t>climate</w:t>
      </w:r>
      <w:proofErr w:type="gramEnd"/>
    </w:p>
    <w:p w14:paraId="220A7CA5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interaction between oceanic and atmospheric processes</w:t>
      </w:r>
    </w:p>
    <w:p w14:paraId="075C882F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control weather and climate by dominating the Earth's energy,</w:t>
      </w:r>
    </w:p>
    <w:p w14:paraId="03E1161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water and carbon systems.</w:t>
      </w:r>
    </w:p>
    <w:p w14:paraId="6D185D58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ocean moderates the global weather and climate by absorbing most of the</w:t>
      </w:r>
    </w:p>
    <w:p w14:paraId="5AC1EAA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most of the solar radiation that reaches the Earth. The heat exchange between</w:t>
      </w:r>
    </w:p>
    <w:p w14:paraId="5C5337D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between the ocean and the atmosphere drives the water cycle and the oceanic and</w:t>
      </w:r>
    </w:p>
    <w:p w14:paraId="7F914D80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atmospheric circulation.</w:t>
      </w:r>
    </w:p>
    <w:p w14:paraId="04571C0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heat exchange between the ocean and the atmosphere can lead to</w:t>
      </w:r>
    </w:p>
    <w:p w14:paraId="1CDA8A51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dramatic global and regional hydrological phenomena, </w:t>
      </w:r>
      <w:proofErr w:type="gramStart"/>
      <w:r w:rsidRPr="00915AF4">
        <w:rPr>
          <w:lang w:val="en-US"/>
        </w:rPr>
        <w:t>affecting</w:t>
      </w:r>
      <w:proofErr w:type="gramEnd"/>
    </w:p>
    <w:p w14:paraId="06F8F62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patterns of rainfall and drought. Significant examples are the </w:t>
      </w:r>
      <w:proofErr w:type="gramStart"/>
      <w:r w:rsidRPr="00915AF4">
        <w:rPr>
          <w:lang w:val="en-US"/>
        </w:rPr>
        <w:t>El</w:t>
      </w:r>
      <w:proofErr w:type="gramEnd"/>
    </w:p>
    <w:p w14:paraId="18072C61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Niño Southern Oscillation and La Niña, which cause </w:t>
      </w:r>
      <w:proofErr w:type="gramStart"/>
      <w:r w:rsidRPr="00915AF4">
        <w:rPr>
          <w:lang w:val="en-US"/>
        </w:rPr>
        <w:t>important</w:t>
      </w:r>
      <w:proofErr w:type="gramEnd"/>
    </w:p>
    <w:p w14:paraId="663E374A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changes in global weather patterns because they change the </w:t>
      </w:r>
      <w:proofErr w:type="gramStart"/>
      <w:r w:rsidRPr="00915AF4">
        <w:rPr>
          <w:lang w:val="en-US"/>
        </w:rPr>
        <w:t>surface</w:t>
      </w:r>
      <w:proofErr w:type="gramEnd"/>
    </w:p>
    <w:p w14:paraId="7BDBF89B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surface temperature patterns in the Pacific Ocean.</w:t>
      </w:r>
    </w:p>
    <w:p w14:paraId="40DD53A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Condensation of water evaporated from warm oceans </w:t>
      </w:r>
      <w:proofErr w:type="gramStart"/>
      <w:r w:rsidRPr="00915AF4">
        <w:rPr>
          <w:lang w:val="en-US"/>
        </w:rPr>
        <w:t>provides</w:t>
      </w:r>
      <w:proofErr w:type="gramEnd"/>
    </w:p>
    <w:p w14:paraId="05DE5B5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energy to hurricanes and cyclones. Most of the rain that falls on </w:t>
      </w:r>
      <w:proofErr w:type="gramStart"/>
      <w:r w:rsidRPr="00915AF4">
        <w:rPr>
          <w:lang w:val="en-US"/>
        </w:rPr>
        <w:t>land</w:t>
      </w:r>
      <w:proofErr w:type="gramEnd"/>
    </w:p>
    <w:p w14:paraId="23C4822D" w14:textId="3E624117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originally evaporated from the tropical ocean.</w:t>
      </w:r>
    </w:p>
    <w:p w14:paraId="368BCC01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ocean dominates the Earth's carbon cycle. Half of the primary</w:t>
      </w:r>
    </w:p>
    <w:p w14:paraId="2C1E2485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productivity on Earth takes place in the sunlit layers of the ocean.</w:t>
      </w:r>
    </w:p>
    <w:p w14:paraId="1B6BDA36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and the ocean absorbs about half of all the carbon dioxide added to the</w:t>
      </w:r>
    </w:p>
    <w:p w14:paraId="139EFF9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to the atmosphere.</w:t>
      </w:r>
    </w:p>
    <w:p w14:paraId="55BF2F1F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ocean has had, and will continue to have, a significant</w:t>
      </w:r>
    </w:p>
    <w:p w14:paraId="227FA31D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impact on climate change by absorbing, storing and </w:t>
      </w:r>
      <w:proofErr w:type="gramStart"/>
      <w:r w:rsidRPr="00915AF4">
        <w:rPr>
          <w:lang w:val="en-US"/>
        </w:rPr>
        <w:t>moving</w:t>
      </w:r>
      <w:proofErr w:type="gramEnd"/>
    </w:p>
    <w:p w14:paraId="15A143C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heat, </w:t>
      </w:r>
      <w:proofErr w:type="gramStart"/>
      <w:r w:rsidRPr="00915AF4">
        <w:rPr>
          <w:lang w:val="en-US"/>
        </w:rPr>
        <w:t>carbon</w:t>
      </w:r>
      <w:proofErr w:type="gramEnd"/>
      <w:r w:rsidRPr="00915AF4">
        <w:rPr>
          <w:lang w:val="en-US"/>
        </w:rPr>
        <w:t xml:space="preserve"> and water. Changes in ocean circulation have</w:t>
      </w:r>
    </w:p>
    <w:p w14:paraId="66B15A77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caused large, abrupt climate changes over the last </w:t>
      </w:r>
      <w:proofErr w:type="gramStart"/>
      <w:r w:rsidRPr="00915AF4">
        <w:rPr>
          <w:lang w:val="en-US"/>
        </w:rPr>
        <w:t>50 000</w:t>
      </w:r>
      <w:proofErr w:type="gramEnd"/>
    </w:p>
    <w:p w14:paraId="3CE8842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years.</w:t>
      </w:r>
    </w:p>
    <w:p w14:paraId="3F2204B0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Changes in the ocean-atmosphere system can lead to changes in the</w:t>
      </w:r>
    </w:p>
    <w:p w14:paraId="171AA2D7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climate, which in turn causes further changes in the ocean and the</w:t>
      </w:r>
    </w:p>
    <w:p w14:paraId="73E5CFD8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atmosphere. These interactions have dramatic physical, chemical,</w:t>
      </w:r>
    </w:p>
    <w:p w14:paraId="5E83FF2E" w14:textId="52638515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biological, </w:t>
      </w:r>
      <w:proofErr w:type="gramStart"/>
      <w:r w:rsidRPr="00915AF4">
        <w:rPr>
          <w:lang w:val="en-US"/>
        </w:rPr>
        <w:t>economic</w:t>
      </w:r>
      <w:proofErr w:type="gramEnd"/>
      <w:r w:rsidRPr="00915AF4">
        <w:rPr>
          <w:lang w:val="en-US"/>
        </w:rPr>
        <w:t xml:space="preserve"> and social consequences.</w:t>
      </w:r>
    </w:p>
    <w:p w14:paraId="2BD0FF3A" w14:textId="77777777" w:rsidR="00915AF4" w:rsidRDefault="00915AF4" w:rsidP="00915AF4">
      <w:pPr>
        <w:spacing w:after="0" w:afterAutospacing="0" w:line="240" w:lineRule="auto"/>
        <w:rPr>
          <w:lang w:val="en-US"/>
        </w:rPr>
      </w:pPr>
    </w:p>
    <w:p w14:paraId="1456894F" w14:textId="56DE55C5" w:rsidR="00915AF4" w:rsidRDefault="00915AF4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2A8D37A4" w14:textId="5EA972A5" w:rsidR="00915AF4" w:rsidRDefault="00915AF4" w:rsidP="00915AF4">
      <w:pPr>
        <w:pStyle w:val="Rubrik"/>
      </w:pPr>
      <w:r w:rsidRPr="00915AF4">
        <w:lastRenderedPageBreak/>
        <w:t xml:space="preserve">The Ocean makes Earth </w:t>
      </w:r>
      <w:proofErr w:type="spellStart"/>
      <w:r w:rsidRPr="00915AF4">
        <w:t>habitable</w:t>
      </w:r>
      <w:proofErr w:type="spellEnd"/>
    </w:p>
    <w:p w14:paraId="0636F1BD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Most of the oxygen in the atmosphere originally comes from</w:t>
      </w:r>
    </w:p>
    <w:p w14:paraId="04E49E4E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proofErr w:type="spellStart"/>
      <w:r w:rsidRPr="00915AF4">
        <w:rPr>
          <w:lang w:val="en-US"/>
        </w:rPr>
        <w:t>photosynthesising</w:t>
      </w:r>
      <w:proofErr w:type="spellEnd"/>
      <w:r w:rsidRPr="00915AF4">
        <w:rPr>
          <w:lang w:val="en-US"/>
        </w:rPr>
        <w:t xml:space="preserve"> organisms in the ocean. This</w:t>
      </w:r>
    </w:p>
    <w:p w14:paraId="5199C41E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accumulation of oxygen in the Earth's atmosphere was necessary for</w:t>
      </w:r>
    </w:p>
    <w:p w14:paraId="13058C11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life could develop and be sustained on land.</w:t>
      </w:r>
    </w:p>
    <w:p w14:paraId="56DB217F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first life is thought to have originated in the ocean. The earliest</w:t>
      </w:r>
    </w:p>
    <w:p w14:paraId="2FA0DD41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evidence of life is found in the ocean.</w:t>
      </w:r>
    </w:p>
    <w:p w14:paraId="4954D177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ocean provided, and continues to provide, water, oxygen and</w:t>
      </w:r>
    </w:p>
    <w:p w14:paraId="55F4ADAD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nutrients, and moderates the climate needed for life to exist on the</w:t>
      </w:r>
    </w:p>
    <w:p w14:paraId="474C46FD" w14:textId="26B7B1D2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Earth (Essential Principles 1, 3 and 5).</w:t>
      </w:r>
    </w:p>
    <w:p w14:paraId="285CA609" w14:textId="055A707A" w:rsidR="00915AF4" w:rsidRDefault="00915AF4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7999BD8D" w14:textId="0B519AD9" w:rsidR="00915AF4" w:rsidRDefault="00915AF4" w:rsidP="00915AF4">
      <w:pPr>
        <w:pStyle w:val="Rubrik"/>
        <w:rPr>
          <w:lang w:val="en-US"/>
        </w:rPr>
      </w:pPr>
      <w:r w:rsidRPr="00915AF4">
        <w:rPr>
          <w:lang w:val="en-US"/>
        </w:rPr>
        <w:lastRenderedPageBreak/>
        <w:t xml:space="preserve">The Ocean supports a great diversity of life and </w:t>
      </w:r>
      <w:proofErr w:type="gramStart"/>
      <w:r w:rsidRPr="00915AF4">
        <w:rPr>
          <w:lang w:val="en-US"/>
        </w:rPr>
        <w:t>ecosystems</w:t>
      </w:r>
      <w:proofErr w:type="gramEnd"/>
    </w:p>
    <w:p w14:paraId="52DE368B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Life in the sea ranges in size from the smallest living creatures, the microbes,</w:t>
      </w:r>
    </w:p>
    <w:p w14:paraId="31DF4B10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to the largest animal that has ever lived on Earth, the blue whale.</w:t>
      </w:r>
    </w:p>
    <w:p w14:paraId="5E4F731C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Most organisms and biomass in the ocean are microbes,</w:t>
      </w:r>
    </w:p>
    <w:p w14:paraId="28FFF24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which form the basis of all marine food webs. Microbes are the most </w:t>
      </w:r>
      <w:proofErr w:type="gramStart"/>
      <w:r w:rsidRPr="00915AF4">
        <w:rPr>
          <w:lang w:val="en-US"/>
        </w:rPr>
        <w:t>important</w:t>
      </w:r>
      <w:proofErr w:type="gramEnd"/>
    </w:p>
    <w:p w14:paraId="7DFD95D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most important primary producers in the ocean. They have extremely fast</w:t>
      </w:r>
    </w:p>
    <w:p w14:paraId="0469EDA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rapid growth rates and life cycles, and produce an enormous amount of carbon and</w:t>
      </w:r>
    </w:p>
    <w:p w14:paraId="6ECE5736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carbon and oxygen on Earth.</w:t>
      </w:r>
    </w:p>
    <w:p w14:paraId="7CF49A0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Most of the major groups found on Earth are found exclusively in the </w:t>
      </w:r>
      <w:proofErr w:type="gramStart"/>
      <w:r w:rsidRPr="00915AF4">
        <w:rPr>
          <w:lang w:val="en-US"/>
        </w:rPr>
        <w:t>ocean</w:t>
      </w:r>
      <w:proofErr w:type="gramEnd"/>
    </w:p>
    <w:p w14:paraId="4EC57EC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in the ocean and the diversity of major groups of organisms is</w:t>
      </w:r>
    </w:p>
    <w:p w14:paraId="099D1407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much greater in the ocean than on land.</w:t>
      </w:r>
    </w:p>
    <w:p w14:paraId="6A15F674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Marine biology provides many unique examples of life cycles,</w:t>
      </w:r>
    </w:p>
    <w:p w14:paraId="679CBCE5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adaptations and important relationships between organisms</w:t>
      </w:r>
    </w:p>
    <w:p w14:paraId="03078798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(symbiosis, predator and prey dynamics, and energy transfer) that do not</w:t>
      </w:r>
    </w:p>
    <w:p w14:paraId="59C8DF74" w14:textId="52E982FF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do not occur on land.</w:t>
      </w:r>
    </w:p>
    <w:p w14:paraId="5BC79355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The ocean is a vast habitat with diverse and unique </w:t>
      </w:r>
      <w:proofErr w:type="gramStart"/>
      <w:r w:rsidRPr="00915AF4">
        <w:rPr>
          <w:lang w:val="en-US"/>
        </w:rPr>
        <w:t>ecosystems</w:t>
      </w:r>
      <w:proofErr w:type="gramEnd"/>
    </w:p>
    <w:p w14:paraId="126C13FA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ecosystems from the surface through the water column to the</w:t>
      </w:r>
    </w:p>
    <w:p w14:paraId="5747071B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to, and under, the seabed. Most of the Earth's living space is in the</w:t>
      </w:r>
    </w:p>
    <w:p w14:paraId="5AE873DE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the ocean.</w:t>
      </w:r>
    </w:p>
    <w:p w14:paraId="22B1FC6B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Marine ecosystems are defined by environmental factors and the</w:t>
      </w:r>
    </w:p>
    <w:p w14:paraId="212D568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communities of organisms that live there. Life in the ocean is not </w:t>
      </w:r>
      <w:proofErr w:type="gramStart"/>
      <w:r w:rsidRPr="00915AF4">
        <w:rPr>
          <w:lang w:val="en-US"/>
        </w:rPr>
        <w:t>evenly</w:t>
      </w:r>
      <w:proofErr w:type="gramEnd"/>
    </w:p>
    <w:p w14:paraId="635C978F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evenly distributed over time and space because of differences in </w:t>
      </w:r>
      <w:proofErr w:type="gramStart"/>
      <w:r w:rsidRPr="00915AF4">
        <w:rPr>
          <w:lang w:val="en-US"/>
        </w:rPr>
        <w:t>abiotic</w:t>
      </w:r>
      <w:proofErr w:type="gramEnd"/>
    </w:p>
    <w:p w14:paraId="722F3D16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factors such as oxygen, salinity, temperature, pH, light, nutrients,</w:t>
      </w:r>
    </w:p>
    <w:p w14:paraId="194763AA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pressure, </w:t>
      </w:r>
      <w:proofErr w:type="gramStart"/>
      <w:r w:rsidRPr="00915AF4">
        <w:rPr>
          <w:lang w:val="en-US"/>
        </w:rPr>
        <w:t>substrate</w:t>
      </w:r>
      <w:proofErr w:type="gramEnd"/>
      <w:r w:rsidRPr="00915AF4">
        <w:rPr>
          <w:lang w:val="en-US"/>
        </w:rPr>
        <w:t xml:space="preserve"> and circulation. A few regions of the ocean</w:t>
      </w:r>
    </w:p>
    <w:p w14:paraId="62C72F2C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life on Earth, while most of the ocean</w:t>
      </w:r>
    </w:p>
    <w:p w14:paraId="0E699097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does not </w:t>
      </w:r>
      <w:proofErr w:type="spellStart"/>
      <w:r w:rsidRPr="00915AF4">
        <w:rPr>
          <w:lang w:val="en-US"/>
        </w:rPr>
        <w:t>harbour</w:t>
      </w:r>
      <w:proofErr w:type="spellEnd"/>
      <w:r w:rsidRPr="00915AF4">
        <w:rPr>
          <w:lang w:val="en-US"/>
        </w:rPr>
        <w:t xml:space="preserve"> much life.</w:t>
      </w:r>
    </w:p>
    <w:p w14:paraId="02DCB006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There are ecosystems in the deep oceans that are independent of </w:t>
      </w:r>
      <w:proofErr w:type="gramStart"/>
      <w:r w:rsidRPr="00915AF4">
        <w:rPr>
          <w:lang w:val="en-US"/>
        </w:rPr>
        <w:t>energy</w:t>
      </w:r>
      <w:proofErr w:type="gramEnd"/>
    </w:p>
    <w:p w14:paraId="67598E60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from sunlight and photosynthetic organisms. Hydrothermal vents,</w:t>
      </w:r>
    </w:p>
    <w:p w14:paraId="71B7DB8E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underground hot springs and methane cold seeps rely solely on</w:t>
      </w:r>
    </w:p>
    <w:p w14:paraId="0ECA2293" w14:textId="356ECFE5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chemical energy and chemosynthetic organisms to sustain life.</w:t>
      </w:r>
    </w:p>
    <w:p w14:paraId="4BE33746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Tides, waves, predation, substrate and/or other factors </w:t>
      </w:r>
      <w:proofErr w:type="gramStart"/>
      <w:r w:rsidRPr="00915AF4">
        <w:rPr>
          <w:lang w:val="en-US"/>
        </w:rPr>
        <w:t>cause</w:t>
      </w:r>
      <w:proofErr w:type="gramEnd"/>
    </w:p>
    <w:p w14:paraId="66CC49F3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vertical zonation patterns along the coast: density, </w:t>
      </w:r>
      <w:proofErr w:type="gramStart"/>
      <w:r w:rsidRPr="00915AF4">
        <w:rPr>
          <w:lang w:val="en-US"/>
        </w:rPr>
        <w:t>pressure</w:t>
      </w:r>
      <w:proofErr w:type="gramEnd"/>
      <w:r w:rsidRPr="00915AF4">
        <w:rPr>
          <w:lang w:val="en-US"/>
        </w:rPr>
        <w:t xml:space="preserve"> and light levels.</w:t>
      </w:r>
    </w:p>
    <w:p w14:paraId="463DE118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light levels cause vertical zonation patterns in the open sea.</w:t>
      </w:r>
    </w:p>
    <w:p w14:paraId="4EF12C2F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Zoning patterns affect the distribution and diversity of organisms.</w:t>
      </w:r>
    </w:p>
    <w:p w14:paraId="1538F872" w14:textId="77777777" w:rsidR="00915AF4" w:rsidRP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 xml:space="preserve">River estuaries are important and productive nursery areas for </w:t>
      </w:r>
      <w:proofErr w:type="gramStart"/>
      <w:r w:rsidRPr="00915AF4">
        <w:rPr>
          <w:lang w:val="en-US"/>
        </w:rPr>
        <w:t>many</w:t>
      </w:r>
      <w:proofErr w:type="gramEnd"/>
    </w:p>
    <w:p w14:paraId="2FD92568" w14:textId="459FDA12" w:rsidR="00915AF4" w:rsidRDefault="00915AF4" w:rsidP="00915AF4">
      <w:pPr>
        <w:spacing w:after="0" w:afterAutospacing="0" w:line="240" w:lineRule="auto"/>
        <w:rPr>
          <w:lang w:val="en-US"/>
        </w:rPr>
      </w:pPr>
      <w:r w:rsidRPr="00915AF4">
        <w:rPr>
          <w:lang w:val="en-US"/>
        </w:rPr>
        <w:t>many marine and aquatic species.</w:t>
      </w:r>
    </w:p>
    <w:p w14:paraId="27FBD9DE" w14:textId="77777777" w:rsidR="00915AF4" w:rsidRDefault="00915AF4" w:rsidP="00915AF4">
      <w:pPr>
        <w:spacing w:after="0" w:afterAutospacing="0" w:line="240" w:lineRule="auto"/>
        <w:rPr>
          <w:lang w:val="en-US"/>
        </w:rPr>
      </w:pPr>
    </w:p>
    <w:p w14:paraId="12936841" w14:textId="3C13357E" w:rsidR="00915AF4" w:rsidRDefault="00915AF4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47F7FF3C" w14:textId="6EBE41F0" w:rsidR="00915AF4" w:rsidRDefault="00915AF4" w:rsidP="00915AF4">
      <w:pPr>
        <w:pStyle w:val="Rubrik"/>
        <w:rPr>
          <w:lang w:val="en-US"/>
        </w:rPr>
      </w:pPr>
      <w:r>
        <w:rPr>
          <w:lang w:val="en-US"/>
        </w:rPr>
        <w:lastRenderedPageBreak/>
        <w:t xml:space="preserve">The Ocean and humans are </w:t>
      </w:r>
      <w:proofErr w:type="gramStart"/>
      <w:r>
        <w:rPr>
          <w:lang w:val="en-US"/>
        </w:rPr>
        <w:t>inextricably</w:t>
      </w:r>
      <w:proofErr w:type="gramEnd"/>
    </w:p>
    <w:p w14:paraId="5445210E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The ocean affects all human life. It provides the earth with fresh water (most of the</w:t>
      </w:r>
    </w:p>
    <w:p w14:paraId="7B12080C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rain comes from the sea) and almost all the oxygen on Earth. The ocean</w:t>
      </w:r>
    </w:p>
    <w:p w14:paraId="7DCBBF20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moderates the Earth's climate, influences our </w:t>
      </w:r>
      <w:proofErr w:type="gramStart"/>
      <w:r w:rsidRPr="00FA7849">
        <w:rPr>
          <w:lang w:val="en-US"/>
        </w:rPr>
        <w:t>weather</w:t>
      </w:r>
      <w:proofErr w:type="gramEnd"/>
      <w:r w:rsidRPr="00FA7849">
        <w:rPr>
          <w:lang w:val="en-US"/>
        </w:rPr>
        <w:t xml:space="preserve"> and affects human health.</w:t>
      </w:r>
    </w:p>
    <w:p w14:paraId="0C7017C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affects human health.</w:t>
      </w:r>
    </w:p>
    <w:p w14:paraId="434BF498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The ocean provides food, medicine, mineral and energy resources.</w:t>
      </w:r>
    </w:p>
    <w:p w14:paraId="53F34EDF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resources. It supports jobs and national economies, serves as a</w:t>
      </w:r>
    </w:p>
    <w:p w14:paraId="3825B12E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for the transport of goods and people, and plays a role for the</w:t>
      </w:r>
    </w:p>
    <w:p w14:paraId="190B0855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in national security.</w:t>
      </w:r>
    </w:p>
    <w:p w14:paraId="574B577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The sea is a source of inspiration, recreation, rejuvenation and</w:t>
      </w:r>
    </w:p>
    <w:p w14:paraId="0066EE49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discoveries. It is also an important part of the heritage of many cultures.</w:t>
      </w:r>
    </w:p>
    <w:p w14:paraId="37772C11" w14:textId="07D024A4" w:rsidR="00915AF4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cultures.</w:t>
      </w:r>
    </w:p>
    <w:p w14:paraId="1AEB08CF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Humans affect the sea in a variety of ways. Laws, regulations</w:t>
      </w:r>
    </w:p>
    <w:p w14:paraId="45BD9CDB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and resource management affect what is taken from and put into the</w:t>
      </w:r>
    </w:p>
    <w:p w14:paraId="16375C1F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into the ocean. Human development and activity </w:t>
      </w:r>
      <w:proofErr w:type="gramStart"/>
      <w:r w:rsidRPr="00FA7849">
        <w:rPr>
          <w:lang w:val="en-US"/>
        </w:rPr>
        <w:t>leads</w:t>
      </w:r>
      <w:proofErr w:type="gramEnd"/>
      <w:r w:rsidRPr="00FA7849">
        <w:rPr>
          <w:lang w:val="en-US"/>
        </w:rPr>
        <w:t xml:space="preserve"> to pollution</w:t>
      </w:r>
    </w:p>
    <w:p w14:paraId="64D5CD9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(point sources, non-point sources, and noise), changes in ocean chemistry</w:t>
      </w:r>
    </w:p>
    <w:p w14:paraId="793C8912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ocean chemistry (ocean acidification) and physical modifications</w:t>
      </w:r>
    </w:p>
    <w:p w14:paraId="22635D5E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(changes to beaches, </w:t>
      </w:r>
      <w:proofErr w:type="gramStart"/>
      <w:r w:rsidRPr="00FA7849">
        <w:rPr>
          <w:lang w:val="en-US"/>
        </w:rPr>
        <w:t>coasts</w:t>
      </w:r>
      <w:proofErr w:type="gramEnd"/>
      <w:r w:rsidRPr="00FA7849">
        <w:rPr>
          <w:lang w:val="en-US"/>
        </w:rPr>
        <w:t xml:space="preserve"> and rivers). In addition, humans have</w:t>
      </w:r>
    </w:p>
    <w:p w14:paraId="5901B34B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removed most of the large vertebrates from the sea.</w:t>
      </w:r>
    </w:p>
    <w:p w14:paraId="31481D69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Changes in the temperature and pH of the ocean due to human activities</w:t>
      </w:r>
    </w:p>
    <w:p w14:paraId="369D24D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activities can affect the survival of some organisms and affect </w:t>
      </w:r>
      <w:proofErr w:type="gramStart"/>
      <w:r w:rsidRPr="00FA7849">
        <w:rPr>
          <w:lang w:val="en-US"/>
        </w:rPr>
        <w:t>biological</w:t>
      </w:r>
      <w:proofErr w:type="gramEnd"/>
    </w:p>
    <w:p w14:paraId="459AB122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biodiversity (coral bleaching due to increased temperature and inhibition of shell formation due to</w:t>
      </w:r>
    </w:p>
    <w:p w14:paraId="5A8A303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inhibition of shell formation due to ocean acidification).</w:t>
      </w:r>
    </w:p>
    <w:p w14:paraId="02682658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 large part of the world's population lives in coastal areas. Coasts</w:t>
      </w:r>
    </w:p>
    <w:p w14:paraId="70939D36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are vulnerable to natural disasters (tsunamis, hurricanes, cyclones</w:t>
      </w:r>
    </w:p>
    <w:p w14:paraId="26BA03F1" w14:textId="6A031701" w:rsid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cyclones, sea level changes and storm surges).</w:t>
      </w:r>
    </w:p>
    <w:p w14:paraId="55E8B373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Everyone is responsible for taking care of the sea. The ocean</w:t>
      </w:r>
    </w:p>
    <w:p w14:paraId="5B391712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sustains life on Earth and people must live in a way that sustains the</w:t>
      </w:r>
    </w:p>
    <w:p w14:paraId="3836F4A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the ocean. Individual and collective actions are needed to </w:t>
      </w:r>
      <w:proofErr w:type="gramStart"/>
      <w:r w:rsidRPr="00FA7849">
        <w:rPr>
          <w:lang w:val="en-US"/>
        </w:rPr>
        <w:t>effectively</w:t>
      </w:r>
      <w:proofErr w:type="gramEnd"/>
    </w:p>
    <w:p w14:paraId="0D99C482" w14:textId="2F540F05" w:rsid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manage the ocean's resources for everyone.</w:t>
      </w:r>
    </w:p>
    <w:p w14:paraId="1C6759F2" w14:textId="43F2636E" w:rsidR="00FA7849" w:rsidRDefault="00FA7849">
      <w:pPr>
        <w:spacing w:after="0" w:afterAutospacing="0" w:line="240" w:lineRule="auto"/>
        <w:rPr>
          <w:lang w:val="en-US"/>
        </w:rPr>
      </w:pPr>
      <w:r>
        <w:rPr>
          <w:lang w:val="en-US"/>
        </w:rPr>
        <w:br w:type="page"/>
      </w:r>
    </w:p>
    <w:p w14:paraId="44DD523B" w14:textId="4C3501D2" w:rsidR="00FA7849" w:rsidRDefault="00FA7849" w:rsidP="00FA7849">
      <w:pPr>
        <w:pStyle w:val="Rubrik"/>
        <w:rPr>
          <w:lang w:val="en-US"/>
        </w:rPr>
      </w:pPr>
      <w:r>
        <w:rPr>
          <w:lang w:val="en-US"/>
        </w:rPr>
        <w:lastRenderedPageBreak/>
        <w:t xml:space="preserve">The Ocean is largely </w:t>
      </w:r>
      <w:proofErr w:type="gramStart"/>
      <w:r>
        <w:rPr>
          <w:lang w:val="en-US"/>
        </w:rPr>
        <w:t>unexplored</w:t>
      </w:r>
      <w:proofErr w:type="gramEnd"/>
    </w:p>
    <w:p w14:paraId="32F2AF3D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The ocean is the largest unexplored place on Earth - less than 20 % of it has </w:t>
      </w:r>
      <w:proofErr w:type="gramStart"/>
      <w:r w:rsidRPr="00FA7849">
        <w:rPr>
          <w:lang w:val="en-US"/>
        </w:rPr>
        <w:t>been</w:t>
      </w:r>
      <w:proofErr w:type="gramEnd"/>
    </w:p>
    <w:p w14:paraId="2339752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of it has been explored. The next generation of explorers and scientists</w:t>
      </w:r>
    </w:p>
    <w:p w14:paraId="6E4F2EC7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scientists will find great opportunities for discovery, innovation and</w:t>
      </w:r>
    </w:p>
    <w:p w14:paraId="6EC2868B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and investigations.</w:t>
      </w:r>
    </w:p>
    <w:p w14:paraId="37B0853F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Understanding the ocean is more than a matter of curiosity.</w:t>
      </w:r>
    </w:p>
    <w:p w14:paraId="09F49A6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Exploration, experimentation and discovery are required to </w:t>
      </w:r>
      <w:proofErr w:type="gramStart"/>
      <w:r w:rsidRPr="00FA7849">
        <w:rPr>
          <w:lang w:val="en-US"/>
        </w:rPr>
        <w:t>better</w:t>
      </w:r>
      <w:proofErr w:type="gramEnd"/>
    </w:p>
    <w:p w14:paraId="07D34293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understand ocean systems and processes.</w:t>
      </w:r>
    </w:p>
    <w:p w14:paraId="4EADB1E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Over the past 50 years, the use of ocean resources has increased.</w:t>
      </w:r>
    </w:p>
    <w:p w14:paraId="788DF294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the future sustainability of marine resources depends on </w:t>
      </w:r>
      <w:proofErr w:type="gramStart"/>
      <w:r w:rsidRPr="00FA7849">
        <w:rPr>
          <w:lang w:val="en-US"/>
        </w:rPr>
        <w:t>our</w:t>
      </w:r>
      <w:proofErr w:type="gramEnd"/>
    </w:p>
    <w:p w14:paraId="78A022E8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on our understanding of these resources and their potential.</w:t>
      </w:r>
    </w:p>
    <w:p w14:paraId="326803F6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New technologies, new sensors and new tools are increasing our ability to</w:t>
      </w:r>
    </w:p>
    <w:p w14:paraId="5B6CBA93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explore the ocean system. Scientists are relying more and more on</w:t>
      </w:r>
    </w:p>
    <w:p w14:paraId="753E7ACE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satellites, drifting boats, buoys, underwater observatories and </w:t>
      </w:r>
      <w:proofErr w:type="gramStart"/>
      <w:r w:rsidRPr="00FA7849">
        <w:rPr>
          <w:lang w:val="en-US"/>
        </w:rPr>
        <w:t>unmanned</w:t>
      </w:r>
      <w:proofErr w:type="gramEnd"/>
    </w:p>
    <w:p w14:paraId="1DB04F9D" w14:textId="78FA3621" w:rsid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underwater vehicles.</w:t>
      </w:r>
    </w:p>
    <w:p w14:paraId="3A292E23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The use of mathematical models is an important part of the oceanic</w:t>
      </w:r>
    </w:p>
    <w:p w14:paraId="58DBCC88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systems. Models help us understand the complexity of the </w:t>
      </w:r>
      <w:proofErr w:type="gramStart"/>
      <w:r w:rsidRPr="00FA7849">
        <w:rPr>
          <w:lang w:val="en-US"/>
        </w:rPr>
        <w:t>ocean</w:t>
      </w:r>
      <w:proofErr w:type="gramEnd"/>
    </w:p>
    <w:p w14:paraId="034252C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and its interaction with the Earth's interior, atmosphere, climate and</w:t>
      </w:r>
    </w:p>
    <w:p w14:paraId="226D6552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land masses.</w:t>
      </w:r>
    </w:p>
    <w:p w14:paraId="59D4BEE6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Ocean exploration is truly interdisciplinary. It requires </w:t>
      </w:r>
      <w:proofErr w:type="gramStart"/>
      <w:r w:rsidRPr="00FA7849">
        <w:rPr>
          <w:lang w:val="en-US"/>
        </w:rPr>
        <w:t>close</w:t>
      </w:r>
      <w:proofErr w:type="gramEnd"/>
    </w:p>
    <w:p w14:paraId="51AC72AB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collaboration between biologists, chemists, climatologists, computer programmers</w:t>
      </w:r>
    </w:p>
    <w:p w14:paraId="5FB7E049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programmers, engineers, geologists, meteorologists, physicists, animators, and</w:t>
      </w:r>
    </w:p>
    <w:p w14:paraId="2C244C61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 xml:space="preserve">animators and illustrators. And these interactions foster new </w:t>
      </w:r>
      <w:proofErr w:type="gramStart"/>
      <w:r w:rsidRPr="00FA7849">
        <w:rPr>
          <w:lang w:val="en-US"/>
        </w:rPr>
        <w:t>ideas</w:t>
      </w:r>
      <w:proofErr w:type="gramEnd"/>
    </w:p>
    <w:p w14:paraId="1BA6703D" w14:textId="0792E262" w:rsidR="00FA7849" w:rsidRDefault="00FA7849" w:rsidP="00FA7849">
      <w:pPr>
        <w:spacing w:after="0" w:afterAutospacing="0" w:line="240" w:lineRule="auto"/>
        <w:rPr>
          <w:lang w:val="en-US"/>
        </w:rPr>
      </w:pPr>
      <w:r w:rsidRPr="00FA7849">
        <w:rPr>
          <w:lang w:val="en-US"/>
        </w:rPr>
        <w:t>and new perspectives for investigations.</w:t>
      </w:r>
    </w:p>
    <w:p w14:paraId="07242B75" w14:textId="77777777" w:rsidR="00FA7849" w:rsidRPr="00FA7849" w:rsidRDefault="00FA7849" w:rsidP="00FA7849">
      <w:pPr>
        <w:spacing w:after="0" w:afterAutospacing="0" w:line="240" w:lineRule="auto"/>
        <w:rPr>
          <w:lang w:val="en-US"/>
        </w:rPr>
      </w:pPr>
    </w:p>
    <w:sectPr w:rsidR="00FA7849" w:rsidRPr="00FA7849" w:rsidSect="00D80097">
      <w:footerReference w:type="default" r:id="rId8"/>
      <w:pgSz w:w="11906" w:h="16838"/>
      <w:pgMar w:top="2268" w:right="1985" w:bottom="283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9750F" w14:textId="77777777" w:rsidR="00A23CF3" w:rsidRDefault="00A23CF3" w:rsidP="00392952">
      <w:pPr>
        <w:spacing w:after="0" w:line="240" w:lineRule="auto"/>
      </w:pPr>
      <w:r>
        <w:separator/>
      </w:r>
    </w:p>
  </w:endnote>
  <w:endnote w:type="continuationSeparator" w:id="0">
    <w:p w14:paraId="0BE8169F" w14:textId="77777777" w:rsidR="00A23CF3" w:rsidRDefault="00A23CF3" w:rsidP="0039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Light">
    <w:altName w:val="Calibri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ED94" w14:textId="77777777" w:rsidR="00392952" w:rsidRDefault="00392952">
    <w:pPr>
      <w:pStyle w:val="Sidfot"/>
    </w:pPr>
  </w:p>
  <w:tbl>
    <w:tblPr>
      <w:tblStyle w:val="Tabellrutnt"/>
      <w:tblW w:w="0" w:type="auto"/>
      <w:tblBorders>
        <w:top w:val="single" w:sz="2" w:space="0" w:color="404040" w:themeColor="text1" w:themeTint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8"/>
      <w:gridCol w:w="2741"/>
      <w:gridCol w:w="1667"/>
    </w:tblGrid>
    <w:tr w:rsidR="00392952" w:rsidRPr="004E1A87" w14:paraId="0CAAD046" w14:textId="77777777" w:rsidTr="00254084">
      <w:tc>
        <w:tcPr>
          <w:tcW w:w="3544" w:type="dxa"/>
          <w:vAlign w:val="center"/>
        </w:tcPr>
        <w:p w14:paraId="1C9EF659" w14:textId="77777777" w:rsidR="00392952" w:rsidRDefault="00392952" w:rsidP="00254084">
          <w:pPr>
            <w:pStyle w:val="Sidfot"/>
          </w:pPr>
        </w:p>
        <w:p w14:paraId="195D74EC" w14:textId="77777777" w:rsidR="00392952" w:rsidRDefault="00392952" w:rsidP="00254084">
          <w:pPr>
            <w:pStyle w:val="Sidfot"/>
          </w:pPr>
          <w:r>
            <w:rPr>
              <w:noProof/>
            </w:rPr>
            <w:drawing>
              <wp:inline distT="0" distB="0" distL="0" distR="0" wp14:anchorId="71C2B3F2" wp14:editId="557E33D0">
                <wp:extent cx="1890000" cy="252000"/>
                <wp:effectExtent l="0" t="0" r="2540" b="2540"/>
                <wp:docPr id="2" name="Picture 2" descr="Shap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medium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0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315B4B3E" w14:textId="77777777" w:rsidR="00392952" w:rsidRDefault="00392952" w:rsidP="00254084">
          <w:pPr>
            <w:pStyle w:val="Sidfot"/>
          </w:pPr>
        </w:p>
        <w:p w14:paraId="16624445" w14:textId="77777777" w:rsidR="00392952" w:rsidRPr="004E1A87" w:rsidRDefault="00392952" w:rsidP="00254084">
          <w:pPr>
            <w:pStyle w:val="Sidfot"/>
            <w:rPr>
              <w:lang w:val="en-US"/>
            </w:rPr>
          </w:pPr>
          <w:r w:rsidRPr="00392952">
            <w:rPr>
              <w:lang w:val="en-US"/>
            </w:rPr>
            <w:t>Voice of the Ocean</w:t>
          </w:r>
          <w:r w:rsidRPr="00392952">
            <w:rPr>
              <w:lang w:val="en-US"/>
            </w:rPr>
            <w:br/>
          </w:r>
          <w:proofErr w:type="spellStart"/>
          <w:r w:rsidRPr="00392952">
            <w:rPr>
              <w:lang w:val="en-US"/>
            </w:rPr>
            <w:t>Rydbo</w:t>
          </w:r>
          <w:proofErr w:type="spellEnd"/>
          <w:r w:rsidRPr="00392952">
            <w:rPr>
              <w:lang w:val="en-US"/>
            </w:rPr>
            <w:t xml:space="preserve"> </w:t>
          </w:r>
          <w:proofErr w:type="spellStart"/>
          <w:r w:rsidRPr="00392952">
            <w:rPr>
              <w:lang w:val="en-US"/>
            </w:rPr>
            <w:t>Mossväg</w:t>
          </w:r>
          <w:proofErr w:type="spellEnd"/>
          <w:r w:rsidRPr="00392952">
            <w:rPr>
              <w:lang w:val="en-US"/>
            </w:rPr>
            <w:t xml:space="preserve"> 16, 184 94 </w:t>
          </w:r>
          <w:proofErr w:type="spellStart"/>
          <w:r w:rsidRPr="00392952">
            <w:rPr>
              <w:lang w:val="en-US"/>
            </w:rPr>
            <w:t>Åkersberga</w:t>
          </w:r>
          <w:proofErr w:type="spellEnd"/>
        </w:p>
      </w:tc>
      <w:tc>
        <w:tcPr>
          <w:tcW w:w="1557" w:type="dxa"/>
          <w:vAlign w:val="center"/>
        </w:tcPr>
        <w:p w14:paraId="52E1CE20" w14:textId="77777777" w:rsidR="00392952" w:rsidRPr="004E1A87" w:rsidRDefault="00392952" w:rsidP="00254084">
          <w:pPr>
            <w:pStyle w:val="Sidfot"/>
            <w:rPr>
              <w:lang w:val="en-US"/>
            </w:rPr>
          </w:pPr>
        </w:p>
        <w:p w14:paraId="3BAD9145" w14:textId="77777777" w:rsidR="00392952" w:rsidRPr="004E1A87" w:rsidRDefault="00392952" w:rsidP="00254084">
          <w:pPr>
            <w:pStyle w:val="Sidfot"/>
            <w:rPr>
              <w:lang w:val="en-US"/>
            </w:rPr>
          </w:pPr>
          <w:r w:rsidRPr="004E1A87">
            <w:rPr>
              <w:lang w:val="en-US"/>
            </w:rPr>
            <w:t>hello@voiceoftheocean.org</w:t>
          </w:r>
          <w:r w:rsidRPr="004E1A87">
            <w:rPr>
              <w:lang w:val="en-US"/>
            </w:rPr>
            <w:br/>
            <w:t>voiceoftheocean.org</w:t>
          </w:r>
        </w:p>
      </w:tc>
    </w:tr>
  </w:tbl>
  <w:p w14:paraId="1004B67E" w14:textId="77777777" w:rsidR="00D80097" w:rsidRPr="004E1A87" w:rsidRDefault="00D80097">
    <w:pPr>
      <w:pStyle w:val="Sidfot"/>
      <w:rPr>
        <w:lang w:val="en-US"/>
      </w:rPr>
    </w:pPr>
    <w:r w:rsidRPr="004E1A87">
      <w:rPr>
        <w:lang w:val="en-US"/>
      </w:rPr>
      <w:br/>
    </w:r>
    <w:r w:rsidRPr="004E1A87">
      <w:rPr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33E88" w14:textId="77777777" w:rsidR="00A23CF3" w:rsidRDefault="00A23CF3" w:rsidP="00392952">
      <w:pPr>
        <w:spacing w:after="0" w:line="240" w:lineRule="auto"/>
      </w:pPr>
      <w:r>
        <w:separator/>
      </w:r>
    </w:p>
  </w:footnote>
  <w:footnote w:type="continuationSeparator" w:id="0">
    <w:p w14:paraId="5DF6CF94" w14:textId="77777777" w:rsidR="00A23CF3" w:rsidRDefault="00A23CF3" w:rsidP="00392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B16D4"/>
    <w:multiLevelType w:val="hybridMultilevel"/>
    <w:tmpl w:val="E37A3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536B1"/>
    <w:multiLevelType w:val="hybridMultilevel"/>
    <w:tmpl w:val="D1961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375361">
    <w:abstractNumId w:val="1"/>
  </w:num>
  <w:num w:numId="2" w16cid:durableId="110434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87"/>
    <w:rsid w:val="00053293"/>
    <w:rsid w:val="00207633"/>
    <w:rsid w:val="00254084"/>
    <w:rsid w:val="00265805"/>
    <w:rsid w:val="00392952"/>
    <w:rsid w:val="004E1A87"/>
    <w:rsid w:val="0059438C"/>
    <w:rsid w:val="008F7582"/>
    <w:rsid w:val="00915AF4"/>
    <w:rsid w:val="00936F34"/>
    <w:rsid w:val="00944973"/>
    <w:rsid w:val="00A23CF3"/>
    <w:rsid w:val="00A57DF2"/>
    <w:rsid w:val="00B6088E"/>
    <w:rsid w:val="00D80097"/>
    <w:rsid w:val="00FA2312"/>
    <w:rsid w:val="00FA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B584"/>
  <w15:chartTrackingRefBased/>
  <w15:docId w15:val="{8BCAD9AF-9DF5-7448-BD2E-1391567C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97"/>
    <w:pPr>
      <w:spacing w:after="100" w:afterAutospacing="1" w:line="276" w:lineRule="auto"/>
    </w:pPr>
    <w:rPr>
      <w:rFonts w:ascii="Helvetica" w:hAnsi="Helvetica" w:cs="Times New Roman (Body CS)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B6088E"/>
    <w:pPr>
      <w:keepNext/>
      <w:keepLines/>
      <w:spacing w:before="240" w:after="0" w:afterAutospacing="0" w:line="240" w:lineRule="auto"/>
      <w:outlineLvl w:val="0"/>
    </w:pPr>
    <w:rPr>
      <w:rFonts w:eastAsiaTheme="majorEastAsia" w:cs="Times New Roman (Headings CS)"/>
      <w:b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65805"/>
    <w:pPr>
      <w:keepNext/>
      <w:keepLines/>
      <w:spacing w:before="240" w:after="0" w:afterAutospacing="0"/>
      <w:outlineLvl w:val="1"/>
    </w:pPr>
    <w:rPr>
      <w:rFonts w:eastAsiaTheme="majorEastAsia" w:cs="Times New Roman (Headings CS)"/>
      <w:b/>
      <w:sz w:val="4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65805"/>
    <w:pPr>
      <w:keepNext/>
      <w:keepLines/>
      <w:spacing w:before="240" w:after="0" w:afterAutospacing="0"/>
      <w:outlineLvl w:val="2"/>
    </w:pPr>
    <w:rPr>
      <w:rFonts w:eastAsiaTheme="majorEastAsia" w:cs="Times New Roman (Headings CS)"/>
      <w:b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088E"/>
    <w:pPr>
      <w:keepNext/>
      <w:keepLines/>
      <w:spacing w:before="240" w:after="0" w:afterAutospacing="0"/>
      <w:outlineLvl w:val="3"/>
    </w:pPr>
    <w:rPr>
      <w:rFonts w:eastAsiaTheme="majorEastAsia" w:cs="Times New Roman (Headings CS)"/>
      <w:b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8F75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92952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92952"/>
  </w:style>
  <w:style w:type="paragraph" w:styleId="Sidfot">
    <w:name w:val="footer"/>
    <w:basedOn w:val="Normal"/>
    <w:link w:val="SidfotChar"/>
    <w:uiPriority w:val="99"/>
    <w:unhideWhenUsed/>
    <w:rsid w:val="00392952"/>
    <w:pPr>
      <w:tabs>
        <w:tab w:val="center" w:pos="4513"/>
        <w:tab w:val="right" w:pos="9026"/>
      </w:tabs>
    </w:pPr>
    <w:rPr>
      <w:rFonts w:ascii="Helvetica Light" w:hAnsi="Helvetica Light"/>
      <w:sz w:val="12"/>
    </w:rPr>
  </w:style>
  <w:style w:type="character" w:customStyle="1" w:styleId="SidfotChar">
    <w:name w:val="Sidfot Char"/>
    <w:basedOn w:val="Standardstycketeckensnitt"/>
    <w:link w:val="Sidfot"/>
    <w:uiPriority w:val="99"/>
    <w:rsid w:val="00392952"/>
    <w:rPr>
      <w:rFonts w:ascii="Helvetica Light" w:hAnsi="Helvetica Light" w:cs="Times New Roman (Body CS)"/>
      <w:sz w:val="12"/>
    </w:rPr>
  </w:style>
  <w:style w:type="table" w:styleId="Tabellrutnt">
    <w:name w:val="Table Grid"/>
    <w:basedOn w:val="Normaltabell"/>
    <w:uiPriority w:val="39"/>
    <w:rsid w:val="00392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39295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92952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D80097"/>
    <w:pPr>
      <w:spacing w:after="100" w:afterAutospacing="1" w:line="276" w:lineRule="auto"/>
    </w:pPr>
    <w:rPr>
      <w:rFonts w:ascii="Helvetica" w:hAnsi="Helvetica" w:cs="Times New Roman (Body CS)"/>
      <w:sz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B6088E"/>
    <w:rPr>
      <w:rFonts w:ascii="Helvetica" w:eastAsiaTheme="majorEastAsia" w:hAnsi="Helvetica" w:cs="Times New Roman (Headings CS)"/>
      <w:b/>
      <w:sz w:val="5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65805"/>
    <w:rPr>
      <w:rFonts w:ascii="Helvetica" w:eastAsiaTheme="majorEastAsia" w:hAnsi="Helvetica" w:cs="Times New Roman (Headings CS)"/>
      <w:b/>
      <w:sz w:val="40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65805"/>
    <w:rPr>
      <w:rFonts w:ascii="Helvetica" w:eastAsiaTheme="majorEastAsia" w:hAnsi="Helvetica" w:cs="Times New Roman (Headings CS)"/>
      <w:b/>
      <w:sz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265805"/>
    <w:pPr>
      <w:pBdr>
        <w:bottom w:val="single" w:sz="2" w:space="12" w:color="auto"/>
      </w:pBdr>
      <w:spacing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5805"/>
    <w:rPr>
      <w:rFonts w:ascii="Helvetica" w:eastAsiaTheme="majorEastAsia" w:hAnsi="Helvetica" w:cstheme="majorBidi"/>
      <w:b/>
      <w:spacing w:val="-10"/>
      <w:kern w:val="28"/>
      <w:sz w:val="56"/>
      <w:szCs w:val="56"/>
    </w:rPr>
  </w:style>
  <w:style w:type="character" w:customStyle="1" w:styleId="Rubrik4Char">
    <w:name w:val="Rubrik 4 Char"/>
    <w:basedOn w:val="Standardstycketeckensnitt"/>
    <w:link w:val="Rubrik4"/>
    <w:uiPriority w:val="9"/>
    <w:rsid w:val="00B6088E"/>
    <w:rPr>
      <w:rFonts w:ascii="Helvetica" w:eastAsiaTheme="majorEastAsia" w:hAnsi="Helvetica" w:cs="Times New Roman (Headings CS)"/>
      <w:b/>
      <w:iCs/>
      <w:sz w:val="20"/>
    </w:rPr>
  </w:style>
  <w:style w:type="paragraph" w:styleId="Liststycke">
    <w:name w:val="List Paragraph"/>
    <w:basedOn w:val="Normal"/>
    <w:uiPriority w:val="34"/>
    <w:qFormat/>
    <w:rsid w:val="00B6088E"/>
    <w:pPr>
      <w:ind w:left="720"/>
      <w:contextualSpacing/>
    </w:pPr>
  </w:style>
  <w:style w:type="character" w:customStyle="1" w:styleId="Rubrik5Char">
    <w:name w:val="Rubrik 5 Char"/>
    <w:basedOn w:val="Standardstycketeckensnitt"/>
    <w:link w:val="Rubrik5"/>
    <w:uiPriority w:val="9"/>
    <w:rsid w:val="008F7582"/>
    <w:rPr>
      <w:rFonts w:asciiTheme="majorHAnsi" w:eastAsiaTheme="majorEastAsia" w:hAnsiTheme="majorHAnsi" w:cstheme="majorBidi"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018niklas/Library/Group%20Containers/UBF8T346G9.Office/User%20Content.localized/Templates.localized/VOTO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E2A717-F396-034C-8DF7-05C167B1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VOTO Word template.dotx</Template>
  <TotalTime>59</TotalTime>
  <Pages>8</Pages>
  <Words>1864</Words>
  <Characters>9885</Characters>
  <Application>Microsoft Office Word</Application>
  <DocSecurity>0</DocSecurity>
  <Lines>82</Lines>
  <Paragraphs>23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Niklas Nilsson</cp:lastModifiedBy>
  <cp:revision>1</cp:revision>
  <dcterms:created xsi:type="dcterms:W3CDTF">2023-11-21T10:29:00Z</dcterms:created>
  <dcterms:modified xsi:type="dcterms:W3CDTF">2023-11-21T12:23:00Z</dcterms:modified>
</cp:coreProperties>
</file>